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5D008" w14:textId="77777777" w:rsidR="003C0FCE" w:rsidRPr="003C0FCE" w:rsidRDefault="003C0FCE" w:rsidP="00A92440">
      <w:pPr>
        <w:jc w:val="center"/>
        <w:rPr>
          <w:rFonts w:eastAsia="SimSun"/>
          <w:b/>
          <w:lang w:eastAsia="zh-CN"/>
        </w:rPr>
      </w:pPr>
    </w:p>
    <w:p w14:paraId="59CAAE94" w14:textId="5929A755" w:rsidR="003C0FCE" w:rsidRPr="003C0FCE" w:rsidRDefault="003C0FCE" w:rsidP="00A92440">
      <w:pPr>
        <w:spacing w:after="117" w:line="256" w:lineRule="auto"/>
        <w:jc w:val="center"/>
        <w:rPr>
          <w:rFonts w:ascii="Arial" w:eastAsia="Arial" w:hAnsi="Arial" w:cs="Arial"/>
          <w:color w:val="000000"/>
          <w:sz w:val="20"/>
          <w:szCs w:val="22"/>
          <w:lang w:val="en-ID" w:eastAsia="en-ID"/>
        </w:rPr>
      </w:pPr>
      <w:r w:rsidRPr="003C0FCE">
        <w:rPr>
          <w:rFonts w:ascii="Arial" w:eastAsia="Arial" w:hAnsi="Arial" w:cs="Arial"/>
          <w:noProof/>
          <w:color w:val="000000"/>
          <w:sz w:val="20"/>
          <w:szCs w:val="22"/>
        </w:rPr>
        <w:drawing>
          <wp:inline distT="0" distB="0" distL="0" distR="0" wp14:anchorId="2D33C434" wp14:editId="35FABAE9">
            <wp:extent cx="1295400" cy="923925"/>
            <wp:effectExtent l="0" t="0" r="0" b="9525"/>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923925"/>
                    </a:xfrm>
                    <a:prstGeom prst="rect">
                      <a:avLst/>
                    </a:prstGeom>
                    <a:noFill/>
                    <a:ln>
                      <a:noFill/>
                    </a:ln>
                  </pic:spPr>
                </pic:pic>
              </a:graphicData>
            </a:graphic>
          </wp:inline>
        </w:drawing>
      </w:r>
    </w:p>
    <w:p w14:paraId="4F983E47" w14:textId="6DA5228B" w:rsidR="003C0FCE" w:rsidRPr="003C0FCE" w:rsidRDefault="003C0FCE" w:rsidP="00A92440">
      <w:pPr>
        <w:spacing w:line="256" w:lineRule="auto"/>
        <w:jc w:val="center"/>
        <w:rPr>
          <w:rFonts w:ascii="Arial" w:eastAsia="Arial" w:hAnsi="Arial" w:cs="Arial"/>
          <w:color w:val="000000"/>
          <w:sz w:val="20"/>
          <w:szCs w:val="22"/>
          <w:lang w:val="en-ID" w:eastAsia="en-ID"/>
        </w:rPr>
      </w:pPr>
      <w:r w:rsidRPr="003C0FCE">
        <w:rPr>
          <w:rFonts w:ascii="Franklin Gothic" w:eastAsia="Franklin Gothic" w:hAnsi="Franklin Gothic" w:cs="Franklin Gothic"/>
          <w:color w:val="000000"/>
          <w:sz w:val="40"/>
          <w:szCs w:val="22"/>
          <w:lang w:val="en-ID" w:eastAsia="en-ID"/>
        </w:rPr>
        <w:t xml:space="preserve">MODUL </w:t>
      </w:r>
      <w:r w:rsidR="00A92440">
        <w:rPr>
          <w:rFonts w:ascii="Franklin Gothic" w:eastAsia="Franklin Gothic" w:hAnsi="Franklin Gothic" w:cs="Franklin Gothic"/>
          <w:color w:val="000000"/>
          <w:sz w:val="40"/>
          <w:szCs w:val="22"/>
          <w:lang w:val="en-ID" w:eastAsia="en-ID"/>
        </w:rPr>
        <w:t>4</w:t>
      </w:r>
      <w:r w:rsidRPr="003C0FCE">
        <w:rPr>
          <w:rFonts w:ascii="Franklin Gothic" w:eastAsia="Franklin Gothic" w:hAnsi="Franklin Gothic" w:cs="Franklin Gothic"/>
          <w:color w:val="000000"/>
          <w:sz w:val="40"/>
          <w:szCs w:val="22"/>
          <w:lang w:val="en-ID" w:eastAsia="en-ID"/>
        </w:rPr>
        <w:t xml:space="preserve"> PERKULIAHAN 202</w:t>
      </w:r>
      <w:r w:rsidR="00A26887">
        <w:rPr>
          <w:rFonts w:ascii="Franklin Gothic" w:eastAsia="Franklin Gothic" w:hAnsi="Franklin Gothic" w:cs="Franklin Gothic"/>
          <w:color w:val="000000"/>
          <w:sz w:val="40"/>
          <w:szCs w:val="22"/>
          <w:lang w:val="en-ID" w:eastAsia="en-ID"/>
        </w:rPr>
        <w:t>3</w:t>
      </w:r>
      <w:bookmarkStart w:id="0" w:name="_GoBack"/>
      <w:bookmarkEnd w:id="0"/>
    </w:p>
    <w:p w14:paraId="1E9A13D2" w14:textId="1AA0028E" w:rsidR="003C0FCE" w:rsidRPr="003C0FCE" w:rsidRDefault="003C0FCE" w:rsidP="00A92440">
      <w:pPr>
        <w:spacing w:after="296" w:line="256" w:lineRule="auto"/>
        <w:ind w:right="823"/>
        <w:jc w:val="center"/>
        <w:rPr>
          <w:rFonts w:ascii="Arial" w:eastAsia="Arial" w:hAnsi="Arial" w:cs="Arial"/>
          <w:color w:val="000000"/>
          <w:sz w:val="20"/>
          <w:szCs w:val="22"/>
          <w:lang w:val="en-ID" w:eastAsia="en-ID"/>
        </w:rPr>
      </w:pPr>
    </w:p>
    <w:p w14:paraId="17F71397" w14:textId="078EAF39" w:rsidR="003C0FCE" w:rsidRPr="003C0FCE" w:rsidRDefault="003C0FCE" w:rsidP="00A92440">
      <w:pPr>
        <w:spacing w:line="256" w:lineRule="auto"/>
        <w:jc w:val="center"/>
        <w:rPr>
          <w:rFonts w:ascii="Arial" w:eastAsia="Arial" w:hAnsi="Arial" w:cs="Arial"/>
          <w:color w:val="000000"/>
          <w:sz w:val="20"/>
          <w:szCs w:val="22"/>
          <w:lang w:val="en-ID" w:eastAsia="en-ID"/>
        </w:rPr>
      </w:pPr>
      <w:r w:rsidRPr="003C0FCE">
        <w:rPr>
          <w:rFonts w:ascii="Baskerville Old Face" w:eastAsia="Baskerville Old Face" w:hAnsi="Baskerville Old Face" w:cs="Baskerville Old Face"/>
          <w:color w:val="000000"/>
          <w:sz w:val="52"/>
          <w:szCs w:val="22"/>
          <w:lang w:val="en-ID" w:eastAsia="en-ID"/>
        </w:rPr>
        <w:t>English for General Purposes</w:t>
      </w:r>
    </w:p>
    <w:p w14:paraId="7CB75973" w14:textId="77777777" w:rsidR="003C0FCE" w:rsidRPr="003C0FCE" w:rsidRDefault="003C0FCE" w:rsidP="003C0FCE">
      <w:pPr>
        <w:spacing w:line="256" w:lineRule="auto"/>
        <w:ind w:left="384"/>
        <w:jc w:val="center"/>
        <w:rPr>
          <w:rFonts w:ascii="Arial" w:eastAsia="Arial" w:hAnsi="Arial" w:cs="Arial"/>
          <w:color w:val="000000"/>
          <w:sz w:val="20"/>
          <w:szCs w:val="22"/>
          <w:lang w:val="en-ID" w:eastAsia="en-ID"/>
        </w:rPr>
      </w:pPr>
      <w:r w:rsidRPr="003C0FCE">
        <w:rPr>
          <w:rFonts w:ascii="Baskerville Old Face" w:eastAsia="Baskerville Old Face" w:hAnsi="Baskerville Old Face" w:cs="Baskerville Old Face"/>
          <w:color w:val="000000"/>
          <w:sz w:val="20"/>
          <w:szCs w:val="22"/>
          <w:lang w:val="en-ID" w:eastAsia="en-ID"/>
        </w:rPr>
        <w:t xml:space="preserve"> </w:t>
      </w:r>
    </w:p>
    <w:p w14:paraId="20EF8990" w14:textId="77777777" w:rsidR="003C0FCE" w:rsidRPr="003C0FCE" w:rsidRDefault="003C0FCE" w:rsidP="003C0FCE">
      <w:pPr>
        <w:numPr>
          <w:ilvl w:val="0"/>
          <w:numId w:val="36"/>
        </w:numPr>
        <w:spacing w:line="256" w:lineRule="auto"/>
        <w:ind w:hanging="448"/>
        <w:rPr>
          <w:rFonts w:ascii="Arial" w:eastAsia="Arial" w:hAnsi="Arial" w:cs="Arial"/>
          <w:color w:val="000000"/>
          <w:sz w:val="20"/>
          <w:szCs w:val="22"/>
          <w:lang w:val="en-ID" w:eastAsia="en-ID"/>
        </w:rPr>
      </w:pPr>
      <w:r w:rsidRPr="003C0FCE">
        <w:rPr>
          <w:rFonts w:ascii="Franklin Gothic Book" w:eastAsia="Franklin Gothic Book" w:hAnsi="Franklin Gothic Book" w:cs="Franklin Gothic Book"/>
          <w:color w:val="000000"/>
          <w:sz w:val="20"/>
          <w:szCs w:val="22"/>
          <w:lang w:val="en-ID" w:eastAsia="en-ID"/>
        </w:rPr>
        <w:t xml:space="preserve">4 LANGUAGE SKILLS </w:t>
      </w:r>
    </w:p>
    <w:p w14:paraId="207D2BA9" w14:textId="77777777" w:rsidR="003C0FCE" w:rsidRPr="003C0FCE" w:rsidRDefault="003C0FCE" w:rsidP="003C0FCE">
      <w:pPr>
        <w:numPr>
          <w:ilvl w:val="0"/>
          <w:numId w:val="36"/>
        </w:numPr>
        <w:spacing w:line="256" w:lineRule="auto"/>
        <w:ind w:hanging="448"/>
        <w:rPr>
          <w:rFonts w:ascii="Arial" w:eastAsia="Arial" w:hAnsi="Arial" w:cs="Arial"/>
          <w:color w:val="000000"/>
          <w:sz w:val="20"/>
          <w:szCs w:val="22"/>
          <w:lang w:val="en-ID" w:eastAsia="en-ID"/>
        </w:rPr>
      </w:pPr>
      <w:r w:rsidRPr="003C0FCE">
        <w:rPr>
          <w:rFonts w:ascii="Franklin Gothic Book" w:eastAsia="Franklin Gothic Book" w:hAnsi="Franklin Gothic Book" w:cs="Franklin Gothic Book"/>
          <w:color w:val="000000"/>
          <w:sz w:val="20"/>
          <w:szCs w:val="22"/>
          <w:lang w:val="en-ID" w:eastAsia="en-ID"/>
        </w:rPr>
        <w:t xml:space="preserve">Grammar: </w:t>
      </w:r>
    </w:p>
    <w:p w14:paraId="7D00BDC5" w14:textId="77777777" w:rsidR="003C0FCE" w:rsidRPr="003C0FCE" w:rsidRDefault="003C0FCE" w:rsidP="003C0FCE">
      <w:pPr>
        <w:numPr>
          <w:ilvl w:val="0"/>
          <w:numId w:val="36"/>
        </w:numPr>
        <w:spacing w:line="256" w:lineRule="auto"/>
        <w:ind w:hanging="448"/>
        <w:rPr>
          <w:rFonts w:ascii="Arial" w:eastAsia="Arial" w:hAnsi="Arial" w:cs="Arial"/>
          <w:color w:val="000000"/>
          <w:sz w:val="20"/>
          <w:szCs w:val="22"/>
          <w:lang w:val="en-ID" w:eastAsia="en-ID"/>
        </w:rPr>
      </w:pPr>
      <w:r w:rsidRPr="003C0FCE">
        <w:rPr>
          <w:rFonts w:ascii="Franklin Gothic Book" w:eastAsia="Franklin Gothic Book" w:hAnsi="Franklin Gothic Book" w:cs="Franklin Gothic Book"/>
          <w:color w:val="000000"/>
          <w:sz w:val="20"/>
          <w:szCs w:val="22"/>
          <w:lang w:val="en-ID" w:eastAsia="en-ID"/>
        </w:rPr>
        <w:t xml:space="preserve">VOCABULARY </w:t>
      </w:r>
    </w:p>
    <w:p w14:paraId="207D246E" w14:textId="77777777" w:rsidR="003C0FCE" w:rsidRPr="003C0FCE" w:rsidRDefault="003C0FCE" w:rsidP="003C0FCE">
      <w:pPr>
        <w:spacing w:line="256" w:lineRule="auto"/>
        <w:ind w:left="813"/>
        <w:rPr>
          <w:rFonts w:ascii="Arial" w:eastAsia="Arial" w:hAnsi="Arial" w:cs="Arial"/>
          <w:color w:val="000000"/>
          <w:sz w:val="20"/>
          <w:szCs w:val="22"/>
          <w:lang w:val="en-ID" w:eastAsia="en-ID"/>
        </w:rPr>
      </w:pPr>
      <w:r w:rsidRPr="003C0FCE">
        <w:rPr>
          <w:rFonts w:ascii="Franklin Gothic Book" w:eastAsia="Franklin Gothic Book" w:hAnsi="Franklin Gothic Book" w:cs="Franklin Gothic Book"/>
          <w:color w:val="000000"/>
          <w:sz w:val="10"/>
          <w:szCs w:val="22"/>
          <w:lang w:val="en-ID" w:eastAsia="en-ID"/>
        </w:rPr>
        <w:t xml:space="preserve"> </w:t>
      </w:r>
    </w:p>
    <w:tbl>
      <w:tblPr>
        <w:tblStyle w:val="TableGrid"/>
        <w:tblW w:w="10712" w:type="dxa"/>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13" w:type="dxa"/>
        </w:tblCellMar>
        <w:tblLook w:val="04A0" w:firstRow="1" w:lastRow="0" w:firstColumn="1" w:lastColumn="0" w:noHBand="0" w:noVBand="1"/>
      </w:tblPr>
      <w:tblGrid>
        <w:gridCol w:w="1633"/>
        <w:gridCol w:w="1652"/>
        <w:gridCol w:w="1361"/>
        <w:gridCol w:w="992"/>
        <w:gridCol w:w="1585"/>
        <w:gridCol w:w="3489"/>
      </w:tblGrid>
      <w:tr w:rsidR="003C0FCE" w:rsidRPr="003C0FCE" w14:paraId="19C55756" w14:textId="77777777" w:rsidTr="003C0FCE">
        <w:trPr>
          <w:trHeight w:val="192"/>
        </w:trPr>
        <w:tc>
          <w:tcPr>
            <w:tcW w:w="1633" w:type="dxa"/>
            <w:tcBorders>
              <w:top w:val="single" w:sz="4" w:space="0" w:color="auto"/>
              <w:left w:val="single" w:sz="4" w:space="0" w:color="auto"/>
              <w:bottom w:val="single" w:sz="4" w:space="0" w:color="auto"/>
              <w:right w:val="single" w:sz="4" w:space="0" w:color="auto"/>
            </w:tcBorders>
            <w:shd w:val="clear" w:color="auto" w:fill="92D050"/>
            <w:hideMark/>
          </w:tcPr>
          <w:p w14:paraId="7BEB5F28" w14:textId="77777777" w:rsidR="003C0FCE" w:rsidRPr="003C0FCE" w:rsidRDefault="003C0FCE" w:rsidP="003C0FCE">
            <w:pPr>
              <w:ind w:left="22" w:hanging="10"/>
              <w:rPr>
                <w:rFonts w:ascii="Arial" w:eastAsia="Arial" w:hAnsi="Arial" w:cs="Arial"/>
                <w:color w:val="000000"/>
                <w:sz w:val="20"/>
                <w:szCs w:val="22"/>
              </w:rPr>
            </w:pPr>
            <w:r w:rsidRPr="003C0FCE">
              <w:rPr>
                <w:rFonts w:ascii="Arial" w:eastAsia="Arial" w:hAnsi="Arial" w:cs="Arial"/>
                <w:color w:val="000000"/>
                <w:sz w:val="20"/>
                <w:szCs w:val="22"/>
              </w:rPr>
              <w:t xml:space="preserve"> </w:t>
            </w:r>
            <w:r w:rsidRPr="003C0FCE">
              <w:rPr>
                <w:rFonts w:ascii="Arial" w:eastAsia="Arial" w:hAnsi="Arial" w:cs="Arial"/>
                <w:color w:val="000000"/>
                <w:sz w:val="20"/>
                <w:szCs w:val="22"/>
              </w:rPr>
              <w:tab/>
              <w:t xml:space="preserve"> </w:t>
            </w:r>
          </w:p>
        </w:tc>
        <w:tc>
          <w:tcPr>
            <w:tcW w:w="1652" w:type="dxa"/>
            <w:tcBorders>
              <w:top w:val="single" w:sz="4" w:space="0" w:color="auto"/>
              <w:left w:val="single" w:sz="4" w:space="0" w:color="auto"/>
              <w:bottom w:val="single" w:sz="4" w:space="0" w:color="auto"/>
              <w:right w:val="single" w:sz="4" w:space="0" w:color="auto"/>
            </w:tcBorders>
            <w:shd w:val="clear" w:color="auto" w:fill="92D050"/>
            <w:hideMark/>
          </w:tcPr>
          <w:p w14:paraId="0FAE8183" w14:textId="77777777" w:rsidR="003C0FCE" w:rsidRPr="003C0FCE" w:rsidRDefault="003C0FCE" w:rsidP="003C0FCE">
            <w:pPr>
              <w:ind w:left="22" w:hanging="10"/>
              <w:rPr>
                <w:rFonts w:ascii="Arial" w:eastAsia="Arial" w:hAnsi="Arial" w:cs="Arial"/>
                <w:color w:val="000000"/>
                <w:sz w:val="20"/>
                <w:szCs w:val="22"/>
              </w:rPr>
            </w:pPr>
            <w:r w:rsidRPr="003C0FCE">
              <w:rPr>
                <w:rFonts w:ascii="Arial" w:eastAsia="Arial" w:hAnsi="Arial" w:cs="Arial"/>
                <w:color w:val="000000"/>
                <w:sz w:val="20"/>
                <w:szCs w:val="22"/>
              </w:rPr>
              <w:t xml:space="preserve"> </w:t>
            </w:r>
          </w:p>
        </w:tc>
        <w:tc>
          <w:tcPr>
            <w:tcW w:w="1361" w:type="dxa"/>
            <w:tcBorders>
              <w:top w:val="single" w:sz="4" w:space="0" w:color="auto"/>
              <w:left w:val="single" w:sz="4" w:space="0" w:color="auto"/>
              <w:bottom w:val="single" w:sz="4" w:space="0" w:color="auto"/>
              <w:right w:val="single" w:sz="4" w:space="0" w:color="auto"/>
            </w:tcBorders>
            <w:shd w:val="clear" w:color="auto" w:fill="92D050"/>
            <w:hideMark/>
          </w:tcPr>
          <w:p w14:paraId="34AB3B5C" w14:textId="77777777" w:rsidR="003C0FCE" w:rsidRPr="003C0FCE" w:rsidRDefault="003C0FCE" w:rsidP="003C0FCE">
            <w:pPr>
              <w:ind w:left="22" w:hanging="10"/>
              <w:rPr>
                <w:rFonts w:ascii="Arial" w:eastAsia="Arial" w:hAnsi="Arial" w:cs="Arial"/>
                <w:color w:val="000000"/>
                <w:sz w:val="20"/>
                <w:szCs w:val="22"/>
              </w:rPr>
            </w:pPr>
            <w:r w:rsidRPr="003C0FCE">
              <w:rPr>
                <w:rFonts w:ascii="Arial" w:eastAsia="Arial" w:hAnsi="Arial" w:cs="Arial"/>
                <w:color w:val="000000"/>
                <w:sz w:val="20"/>
                <w:szCs w:val="22"/>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92D050"/>
            <w:hideMark/>
          </w:tcPr>
          <w:p w14:paraId="2810F7D0" w14:textId="77777777" w:rsidR="003C0FCE" w:rsidRPr="003C0FCE" w:rsidRDefault="003C0FCE" w:rsidP="003C0FCE">
            <w:pPr>
              <w:ind w:left="22" w:hanging="10"/>
              <w:rPr>
                <w:rFonts w:ascii="Arial" w:eastAsia="Arial" w:hAnsi="Arial" w:cs="Arial"/>
                <w:color w:val="000000"/>
                <w:sz w:val="20"/>
                <w:szCs w:val="22"/>
              </w:rPr>
            </w:pPr>
            <w:r w:rsidRPr="003C0FCE">
              <w:rPr>
                <w:rFonts w:ascii="Arial" w:eastAsia="Arial" w:hAnsi="Arial" w:cs="Arial"/>
                <w:color w:val="000000"/>
                <w:sz w:val="20"/>
                <w:szCs w:val="22"/>
              </w:rPr>
              <w:t xml:space="preserve"> </w:t>
            </w:r>
          </w:p>
        </w:tc>
        <w:tc>
          <w:tcPr>
            <w:tcW w:w="1585" w:type="dxa"/>
            <w:tcBorders>
              <w:top w:val="single" w:sz="4" w:space="0" w:color="auto"/>
              <w:left w:val="single" w:sz="4" w:space="0" w:color="auto"/>
              <w:bottom w:val="single" w:sz="4" w:space="0" w:color="auto"/>
              <w:right w:val="single" w:sz="4" w:space="0" w:color="auto"/>
            </w:tcBorders>
            <w:shd w:val="clear" w:color="auto" w:fill="92D050"/>
          </w:tcPr>
          <w:p w14:paraId="2DFFB3AA" w14:textId="77777777" w:rsidR="003C0FCE" w:rsidRPr="003C0FCE" w:rsidRDefault="003C0FCE" w:rsidP="003C0FCE">
            <w:pPr>
              <w:ind w:left="22" w:hanging="10"/>
              <w:rPr>
                <w:rFonts w:ascii="Arial" w:eastAsia="Arial" w:hAnsi="Arial" w:cs="Arial"/>
                <w:color w:val="000000"/>
                <w:sz w:val="20"/>
                <w:szCs w:val="22"/>
              </w:rPr>
            </w:pPr>
          </w:p>
        </w:tc>
        <w:tc>
          <w:tcPr>
            <w:tcW w:w="3489" w:type="dxa"/>
            <w:tcBorders>
              <w:top w:val="single" w:sz="4" w:space="0" w:color="auto"/>
              <w:left w:val="single" w:sz="4" w:space="0" w:color="auto"/>
              <w:bottom w:val="single" w:sz="4" w:space="0" w:color="auto"/>
              <w:right w:val="single" w:sz="4" w:space="0" w:color="auto"/>
            </w:tcBorders>
            <w:shd w:val="clear" w:color="auto" w:fill="92D050"/>
            <w:hideMark/>
          </w:tcPr>
          <w:p w14:paraId="459C5713" w14:textId="77777777" w:rsidR="003C0FCE" w:rsidRPr="003C0FCE" w:rsidRDefault="003C0FCE" w:rsidP="003C0FCE">
            <w:pPr>
              <w:ind w:left="22" w:hanging="10"/>
              <w:rPr>
                <w:rFonts w:ascii="Arial" w:eastAsia="Arial" w:hAnsi="Arial" w:cs="Arial"/>
                <w:color w:val="000000"/>
                <w:sz w:val="20"/>
                <w:szCs w:val="22"/>
              </w:rPr>
            </w:pPr>
            <w:r w:rsidRPr="003C0FCE">
              <w:rPr>
                <w:rFonts w:ascii="Arial" w:eastAsia="Arial" w:hAnsi="Arial" w:cs="Arial"/>
                <w:color w:val="000000"/>
                <w:sz w:val="20"/>
                <w:szCs w:val="22"/>
              </w:rPr>
              <w:t xml:space="preserve"> </w:t>
            </w:r>
            <w:r w:rsidRPr="003C0FCE">
              <w:rPr>
                <w:rFonts w:ascii="Arial" w:eastAsia="Arial" w:hAnsi="Arial" w:cs="Arial"/>
                <w:color w:val="000000"/>
                <w:sz w:val="20"/>
                <w:szCs w:val="22"/>
              </w:rPr>
              <w:tab/>
              <w:t xml:space="preserve"> </w:t>
            </w:r>
          </w:p>
        </w:tc>
      </w:tr>
      <w:tr w:rsidR="003C0FCE" w:rsidRPr="003C0FCE" w14:paraId="2EF3A626" w14:textId="77777777" w:rsidTr="00EF52C3">
        <w:trPr>
          <w:trHeight w:val="656"/>
        </w:trPr>
        <w:tc>
          <w:tcPr>
            <w:tcW w:w="1633"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2B43324" w14:textId="77777777" w:rsidR="003C0FCE" w:rsidRPr="003C0FCE" w:rsidRDefault="003C0FCE" w:rsidP="003C0FCE">
            <w:pPr>
              <w:spacing w:line="240" w:lineRule="atLeast"/>
              <w:jc w:val="center"/>
              <w:rPr>
                <w:rFonts w:ascii="Arial" w:eastAsia="Arial" w:hAnsi="Arial" w:cs="Arial"/>
                <w:color w:val="000000"/>
                <w:sz w:val="20"/>
                <w:szCs w:val="22"/>
              </w:rPr>
            </w:pPr>
            <w:r w:rsidRPr="003C0FCE">
              <w:rPr>
                <w:rFonts w:ascii="Arial" w:eastAsia="Arial" w:hAnsi="Arial" w:cs="Arial"/>
                <w:b/>
                <w:color w:val="FFFFFF"/>
                <w:sz w:val="20"/>
                <w:szCs w:val="22"/>
              </w:rPr>
              <w:t>Fakultas</w:t>
            </w:r>
          </w:p>
        </w:tc>
        <w:tc>
          <w:tcPr>
            <w:tcW w:w="1652"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61ACF10" w14:textId="77777777" w:rsidR="003C0FCE" w:rsidRPr="003C0FCE" w:rsidRDefault="003C0FCE" w:rsidP="003C0FCE">
            <w:pPr>
              <w:spacing w:line="240" w:lineRule="atLeast"/>
              <w:jc w:val="center"/>
              <w:rPr>
                <w:rFonts w:ascii="Arial" w:eastAsia="Arial" w:hAnsi="Arial" w:cs="Arial"/>
                <w:color w:val="000000"/>
                <w:sz w:val="20"/>
                <w:szCs w:val="22"/>
              </w:rPr>
            </w:pPr>
            <w:r w:rsidRPr="003C0FCE">
              <w:rPr>
                <w:rFonts w:ascii="Arial" w:eastAsia="Arial" w:hAnsi="Arial" w:cs="Arial"/>
                <w:b/>
                <w:color w:val="FFFFFF"/>
                <w:sz w:val="20"/>
                <w:szCs w:val="22"/>
              </w:rPr>
              <w:t>Program Studi</w:t>
            </w:r>
          </w:p>
        </w:tc>
        <w:tc>
          <w:tcPr>
            <w:tcW w:w="136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1D864A45" w14:textId="77777777" w:rsidR="003C0FCE" w:rsidRPr="003C0FCE" w:rsidRDefault="003C0FCE" w:rsidP="003C0FCE">
            <w:pPr>
              <w:spacing w:line="240" w:lineRule="atLeast"/>
              <w:jc w:val="center"/>
              <w:rPr>
                <w:rFonts w:ascii="Arial" w:eastAsia="Arial" w:hAnsi="Arial" w:cs="Arial"/>
                <w:color w:val="000000"/>
                <w:sz w:val="20"/>
                <w:szCs w:val="22"/>
              </w:rPr>
            </w:pPr>
            <w:r w:rsidRPr="003C0FCE">
              <w:rPr>
                <w:rFonts w:ascii="Arial" w:eastAsia="Arial" w:hAnsi="Arial" w:cs="Arial"/>
                <w:b/>
                <w:color w:val="FFFFFF"/>
                <w:sz w:val="20"/>
                <w:szCs w:val="22"/>
              </w:rPr>
              <w:t>TatapMuka</w:t>
            </w:r>
          </w:p>
        </w:tc>
        <w:tc>
          <w:tcPr>
            <w:tcW w:w="992"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3DBE80C" w14:textId="77777777" w:rsidR="003C0FCE" w:rsidRPr="003C0FCE" w:rsidRDefault="003C0FCE" w:rsidP="003C0FCE">
            <w:pPr>
              <w:spacing w:line="240" w:lineRule="atLeast"/>
              <w:jc w:val="center"/>
              <w:rPr>
                <w:rFonts w:ascii="Arial" w:eastAsia="Arial" w:hAnsi="Arial" w:cs="Arial"/>
                <w:color w:val="000000"/>
                <w:sz w:val="20"/>
                <w:szCs w:val="22"/>
              </w:rPr>
            </w:pPr>
            <w:r w:rsidRPr="003C0FCE">
              <w:rPr>
                <w:rFonts w:ascii="Arial" w:eastAsia="Arial" w:hAnsi="Arial" w:cs="Arial"/>
                <w:b/>
                <w:color w:val="FFFFFF"/>
                <w:sz w:val="20"/>
                <w:szCs w:val="22"/>
              </w:rPr>
              <w:t>Kode MK</w:t>
            </w:r>
          </w:p>
        </w:tc>
        <w:tc>
          <w:tcPr>
            <w:tcW w:w="158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661E9ED" w14:textId="77777777" w:rsidR="003C0FCE" w:rsidRPr="003C0FCE" w:rsidRDefault="003C0FCE" w:rsidP="003C0FCE">
            <w:pPr>
              <w:spacing w:line="240" w:lineRule="atLeast"/>
              <w:jc w:val="center"/>
              <w:rPr>
                <w:rFonts w:ascii="Arial" w:eastAsia="Arial" w:hAnsi="Arial" w:cs="Arial"/>
                <w:color w:val="000000"/>
                <w:sz w:val="20"/>
                <w:szCs w:val="22"/>
              </w:rPr>
            </w:pPr>
            <w:r w:rsidRPr="003C0FCE">
              <w:rPr>
                <w:rFonts w:ascii="Arial" w:eastAsia="Arial" w:hAnsi="Arial" w:cs="Arial"/>
                <w:color w:val="FFFFFF"/>
                <w:sz w:val="20"/>
                <w:szCs w:val="22"/>
              </w:rPr>
              <w:t>KELAS</w:t>
            </w:r>
          </w:p>
        </w:tc>
        <w:tc>
          <w:tcPr>
            <w:tcW w:w="348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5581392" w14:textId="0A97E9AC" w:rsidR="003C0FCE" w:rsidRPr="003C0FCE" w:rsidRDefault="003C0FCE" w:rsidP="003C0FCE">
            <w:pPr>
              <w:spacing w:line="240" w:lineRule="atLeast"/>
              <w:jc w:val="center"/>
              <w:rPr>
                <w:rFonts w:ascii="Arial" w:eastAsia="Arial" w:hAnsi="Arial" w:cs="Arial"/>
                <w:color w:val="000000"/>
                <w:sz w:val="20"/>
                <w:szCs w:val="22"/>
              </w:rPr>
            </w:pPr>
            <w:r w:rsidRPr="003C0FCE">
              <w:rPr>
                <w:rFonts w:ascii="Arial" w:eastAsia="Arial" w:hAnsi="Arial" w:cs="Arial"/>
                <w:b/>
                <w:color w:val="FFFFFF"/>
                <w:sz w:val="20"/>
                <w:szCs w:val="22"/>
              </w:rPr>
              <w:t xml:space="preserve">DisusunOleh </w:t>
            </w:r>
            <w:r w:rsidRPr="003C0FCE">
              <w:rPr>
                <w:rFonts w:ascii="Arial" w:eastAsia="Arial" w:hAnsi="Arial" w:cs="Arial"/>
                <w:b/>
                <w:color w:val="FFFFFF"/>
                <w:sz w:val="20"/>
                <w:szCs w:val="22"/>
              </w:rPr>
              <w:tab/>
            </w:r>
          </w:p>
        </w:tc>
      </w:tr>
      <w:tr w:rsidR="003C0FCE" w:rsidRPr="003C0FCE" w14:paraId="4FF1DD9B" w14:textId="77777777" w:rsidTr="003C0FCE">
        <w:trPr>
          <w:trHeight w:val="704"/>
        </w:trPr>
        <w:tc>
          <w:tcPr>
            <w:tcW w:w="1633"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439DF0A" w14:textId="436487E4" w:rsidR="003C0FCE" w:rsidRPr="003C0FCE" w:rsidRDefault="003C0FCE" w:rsidP="003C0FCE">
            <w:pPr>
              <w:ind w:left="22" w:hanging="10"/>
              <w:jc w:val="center"/>
              <w:rPr>
                <w:rFonts w:ascii="Arial" w:eastAsia="Arial" w:hAnsi="Arial" w:cs="Arial"/>
                <w:color w:val="000000"/>
                <w:sz w:val="20"/>
                <w:szCs w:val="22"/>
              </w:rPr>
            </w:pPr>
          </w:p>
        </w:tc>
        <w:tc>
          <w:tcPr>
            <w:tcW w:w="1652"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BD8088D" w14:textId="0A10D914" w:rsidR="003C0FCE" w:rsidRPr="003C0FCE" w:rsidRDefault="003C0FCE" w:rsidP="003C0FCE">
            <w:pPr>
              <w:ind w:left="22" w:hanging="10"/>
              <w:jc w:val="center"/>
              <w:rPr>
                <w:rFonts w:ascii="Arial" w:eastAsia="Arial" w:hAnsi="Arial" w:cs="Arial"/>
                <w:color w:val="000000"/>
                <w:sz w:val="20"/>
                <w:szCs w:val="22"/>
              </w:rPr>
            </w:pPr>
          </w:p>
        </w:tc>
        <w:tc>
          <w:tcPr>
            <w:tcW w:w="136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9CCF26C" w14:textId="5BADF221" w:rsidR="003C0FCE" w:rsidRPr="003C0FCE" w:rsidRDefault="00A92440" w:rsidP="003C0FCE">
            <w:pPr>
              <w:ind w:left="22" w:hanging="10"/>
              <w:jc w:val="center"/>
              <w:rPr>
                <w:rFonts w:ascii="Arial" w:eastAsia="Arial" w:hAnsi="Arial" w:cs="Arial"/>
                <w:color w:val="000000"/>
                <w:sz w:val="20"/>
                <w:szCs w:val="22"/>
              </w:rPr>
            </w:pPr>
            <w:r>
              <w:rPr>
                <w:rFonts w:ascii="Franklin Gothic" w:eastAsia="Franklin Gothic" w:hAnsi="Franklin Gothic" w:cs="Franklin Gothic"/>
                <w:color w:val="FFFFFF"/>
                <w:sz w:val="60"/>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3D4F321" w14:textId="3915880B" w:rsidR="003C0FCE" w:rsidRPr="003C0FCE" w:rsidRDefault="003C0FCE" w:rsidP="003C0FCE">
            <w:pPr>
              <w:ind w:left="22" w:hanging="10"/>
              <w:jc w:val="center"/>
              <w:rPr>
                <w:rFonts w:ascii="Arial" w:eastAsia="Arial" w:hAnsi="Arial" w:cs="Arial"/>
                <w:color w:val="FFFFFF"/>
                <w:sz w:val="20"/>
                <w:szCs w:val="22"/>
              </w:rPr>
            </w:pPr>
          </w:p>
        </w:tc>
        <w:tc>
          <w:tcPr>
            <w:tcW w:w="1585"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5B801812" w14:textId="02BE1571" w:rsidR="003C0FCE" w:rsidRPr="003C0FCE" w:rsidRDefault="003C0FCE" w:rsidP="00D625DD">
            <w:pPr>
              <w:ind w:left="22" w:hanging="10"/>
              <w:rPr>
                <w:rFonts w:ascii="Arial" w:eastAsia="Arial" w:hAnsi="Arial" w:cs="Arial"/>
                <w:color w:val="000000"/>
                <w:sz w:val="20"/>
                <w:szCs w:val="22"/>
              </w:rPr>
            </w:pPr>
          </w:p>
        </w:tc>
        <w:tc>
          <w:tcPr>
            <w:tcW w:w="3489" w:type="dxa"/>
            <w:tcBorders>
              <w:top w:val="single" w:sz="4" w:space="0" w:color="auto"/>
              <w:left w:val="single" w:sz="4" w:space="0" w:color="auto"/>
              <w:bottom w:val="single" w:sz="4" w:space="0" w:color="auto"/>
              <w:right w:val="single" w:sz="4" w:space="0" w:color="auto"/>
            </w:tcBorders>
            <w:shd w:val="clear" w:color="auto" w:fill="0070C0"/>
            <w:vAlign w:val="center"/>
          </w:tcPr>
          <w:p w14:paraId="5C2857A2" w14:textId="434DAFEF" w:rsidR="003C0FCE" w:rsidRPr="003C0FCE" w:rsidRDefault="00EF52C3" w:rsidP="003C0FCE">
            <w:pPr>
              <w:ind w:left="22" w:hanging="10"/>
              <w:jc w:val="center"/>
              <w:rPr>
                <w:rFonts w:ascii="Arial" w:eastAsia="Arial" w:hAnsi="Arial" w:cs="Arial"/>
                <w:color w:val="000000"/>
                <w:sz w:val="20"/>
                <w:szCs w:val="22"/>
              </w:rPr>
            </w:pPr>
            <w:r w:rsidRPr="003C0FCE">
              <w:rPr>
                <w:rFonts w:ascii="Arial" w:eastAsia="Arial" w:hAnsi="Arial" w:cs="Arial"/>
                <w:noProof/>
                <w:color w:val="000000"/>
                <w:sz w:val="20"/>
                <w:szCs w:val="22"/>
              </w:rPr>
              <w:drawing>
                <wp:inline distT="0" distB="0" distL="0" distR="0" wp14:anchorId="16634815" wp14:editId="79D11974">
                  <wp:extent cx="752475" cy="971550"/>
                  <wp:effectExtent l="0" t="0" r="9525" b="0"/>
                  <wp:docPr id="14"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2475" cy="971550"/>
                          </a:xfrm>
                          <a:prstGeom prst="rect">
                            <a:avLst/>
                          </a:prstGeom>
                          <a:noFill/>
                          <a:ln>
                            <a:noFill/>
                          </a:ln>
                        </pic:spPr>
                      </pic:pic>
                    </a:graphicData>
                  </a:graphic>
                </wp:inline>
              </w:drawing>
            </w:r>
          </w:p>
          <w:p w14:paraId="12B6CDAD" w14:textId="77777777" w:rsidR="003C0FCE" w:rsidRPr="003C0FCE" w:rsidRDefault="003C0FCE" w:rsidP="003C0FCE">
            <w:pPr>
              <w:ind w:left="22" w:hanging="10"/>
              <w:jc w:val="center"/>
              <w:rPr>
                <w:rFonts w:ascii="Arial" w:eastAsia="Arial" w:hAnsi="Arial" w:cs="Arial"/>
                <w:color w:val="000000"/>
                <w:sz w:val="20"/>
                <w:szCs w:val="22"/>
              </w:rPr>
            </w:pPr>
            <w:r w:rsidRPr="003C0FCE">
              <w:rPr>
                <w:rFonts w:ascii="Arial" w:eastAsia="Arial" w:hAnsi="Arial" w:cs="Arial"/>
                <w:color w:val="FFFFFF"/>
                <w:sz w:val="18"/>
                <w:szCs w:val="22"/>
              </w:rPr>
              <w:t>Drs. Budiantoro, MA</w:t>
            </w:r>
          </w:p>
          <w:p w14:paraId="09FD27F0" w14:textId="77777777" w:rsidR="003C0FCE" w:rsidRPr="003C0FCE" w:rsidRDefault="003C0FCE" w:rsidP="003C0FCE">
            <w:pPr>
              <w:ind w:left="22" w:hanging="10"/>
              <w:jc w:val="center"/>
              <w:rPr>
                <w:rFonts w:ascii="Arial" w:eastAsia="Arial" w:hAnsi="Arial" w:cs="Arial"/>
                <w:color w:val="000000"/>
                <w:sz w:val="20"/>
                <w:szCs w:val="22"/>
              </w:rPr>
            </w:pPr>
          </w:p>
        </w:tc>
      </w:tr>
    </w:tbl>
    <w:p w14:paraId="0CCF5EB9" w14:textId="77777777" w:rsidR="003C0FCE" w:rsidRPr="003C0FCE" w:rsidRDefault="003C0FCE" w:rsidP="003C0FCE">
      <w:pPr>
        <w:jc w:val="center"/>
        <w:rPr>
          <w:rFonts w:eastAsia="SimSun"/>
          <w:b/>
          <w:lang w:eastAsia="zh-CN"/>
        </w:rPr>
      </w:pPr>
    </w:p>
    <w:p w14:paraId="5B9008B3" w14:textId="77777777" w:rsidR="00A92440" w:rsidRDefault="00A92440" w:rsidP="00A92440">
      <w:pPr>
        <w:spacing w:line="360" w:lineRule="auto"/>
        <w:ind w:right="95"/>
        <w:contextualSpacing/>
        <w:rPr>
          <w:rFonts w:ascii="Arial" w:eastAsia="SimSun" w:hAnsi="Arial" w:cs="Arial"/>
          <w:color w:val="000000"/>
          <w:sz w:val="20"/>
          <w:szCs w:val="20"/>
          <w:lang w:val="sv-SE" w:eastAsia="zh-CN"/>
        </w:rPr>
      </w:pPr>
      <w:r w:rsidRPr="003C0FCE">
        <w:rPr>
          <w:rFonts w:eastAsia="SimSun"/>
          <w:b/>
          <w:color w:val="000000"/>
          <w:sz w:val="32"/>
          <w:szCs w:val="32"/>
          <w:lang w:val="sv-SE" w:eastAsia="zh-CN"/>
        </w:rPr>
        <w:t>Abstract</w:t>
      </w:r>
      <w:r>
        <w:rPr>
          <w:rFonts w:ascii="Arial" w:eastAsia="SimSun" w:hAnsi="Arial" w:cs="Arial"/>
          <w:color w:val="000000"/>
          <w:sz w:val="20"/>
          <w:szCs w:val="20"/>
          <w:lang w:val="sv-SE" w:eastAsia="zh-CN"/>
        </w:rPr>
        <w:t xml:space="preserve"> </w:t>
      </w:r>
    </w:p>
    <w:p w14:paraId="7442FE94" w14:textId="13F93C6E" w:rsidR="00A92440" w:rsidRPr="003C0FCE" w:rsidRDefault="00A92440" w:rsidP="00A92440">
      <w:pPr>
        <w:spacing w:line="360" w:lineRule="auto"/>
        <w:ind w:right="95"/>
        <w:contextualSpacing/>
        <w:rPr>
          <w:rFonts w:ascii="Arial" w:eastAsia="SimSun" w:hAnsi="Arial" w:cs="Arial"/>
          <w:color w:val="000000"/>
          <w:sz w:val="20"/>
          <w:szCs w:val="20"/>
          <w:lang w:val="sv-SE" w:eastAsia="zh-CN"/>
        </w:rPr>
      </w:pPr>
      <w:r>
        <w:rPr>
          <w:rFonts w:ascii="Arial" w:eastAsia="SimSun" w:hAnsi="Arial" w:cs="Arial"/>
          <w:color w:val="000000"/>
          <w:sz w:val="20"/>
          <w:szCs w:val="20"/>
          <w:lang w:val="sv-SE" w:eastAsia="zh-CN"/>
        </w:rPr>
        <w:t>T</w:t>
      </w:r>
      <w:r w:rsidRPr="003C0FCE">
        <w:rPr>
          <w:rFonts w:ascii="Arial" w:eastAsia="SimSun" w:hAnsi="Arial" w:cs="Arial"/>
          <w:color w:val="000000"/>
          <w:sz w:val="20"/>
          <w:szCs w:val="20"/>
          <w:lang w:val="sv-SE" w:eastAsia="zh-CN"/>
        </w:rPr>
        <w:t xml:space="preserve">he aim of this study is to understand first language skills, Grammar and vocabularies of </w:t>
      </w:r>
      <w:r w:rsidRPr="003C0FCE">
        <w:rPr>
          <w:rFonts w:eastAsia="SimSun"/>
          <w:color w:val="000000"/>
          <w:lang w:val="sv-SE" w:eastAsia="zh-CN"/>
        </w:rPr>
        <w:t xml:space="preserve"> </w:t>
      </w:r>
      <w:r w:rsidRPr="003C0FCE">
        <w:rPr>
          <w:rFonts w:ascii="Arial" w:eastAsia="SimSun" w:hAnsi="Arial" w:cs="Arial"/>
          <w:color w:val="000000"/>
          <w:sz w:val="20"/>
          <w:szCs w:val="20"/>
          <w:lang w:val="sv-SE" w:eastAsia="zh-CN"/>
        </w:rPr>
        <w:t xml:space="preserve">some activities in business. This material is a basic language skill, in listening,speaking,  reading  and writing. </w:t>
      </w:r>
    </w:p>
    <w:p w14:paraId="60BDC70D" w14:textId="77777777" w:rsidR="00A92440" w:rsidRPr="00A92440" w:rsidRDefault="003C0FCE" w:rsidP="00A92440">
      <w:pPr>
        <w:widowControl w:val="0"/>
        <w:autoSpaceDE w:val="0"/>
        <w:autoSpaceDN w:val="0"/>
        <w:adjustRightInd w:val="0"/>
        <w:spacing w:line="360" w:lineRule="auto"/>
        <w:rPr>
          <w:rFonts w:eastAsia="SimSun"/>
          <w:b/>
          <w:bCs/>
          <w:szCs w:val="20"/>
          <w:lang w:eastAsia="zh-CN"/>
        </w:rPr>
      </w:pPr>
      <w:r w:rsidRPr="003C0FCE">
        <w:rPr>
          <w:rFonts w:ascii="Arial" w:eastAsia="SimSun" w:hAnsi="Arial" w:cs="Arial"/>
          <w:color w:val="000000"/>
          <w:sz w:val="20"/>
          <w:szCs w:val="20"/>
          <w:lang w:val="sv-SE" w:eastAsia="zh-CN"/>
        </w:rPr>
        <w:t xml:space="preserve">Students are able to understand, first, the vocabulary by listening, speaking,   reading  and  writing from general resources of </w:t>
      </w:r>
      <w:r w:rsidRPr="003C0FCE">
        <w:rPr>
          <w:rFonts w:eastAsia="SimSun"/>
          <w:b/>
          <w:bCs/>
          <w:szCs w:val="20"/>
          <w:lang w:eastAsia="zh-CN"/>
        </w:rPr>
        <w:t xml:space="preserve">Describing </w:t>
      </w:r>
      <w:r w:rsidR="00A92440" w:rsidRPr="00A92440">
        <w:rPr>
          <w:rFonts w:eastAsia="SimSun"/>
          <w:b/>
          <w:bCs/>
          <w:szCs w:val="20"/>
          <w:lang w:eastAsia="zh-CN"/>
        </w:rPr>
        <w:t>Sample manuscript showing style and formatting specifications for journal papers</w:t>
      </w:r>
    </w:p>
    <w:p w14:paraId="6B8A2785" w14:textId="77777777" w:rsidR="00A92440" w:rsidRPr="00A92440" w:rsidRDefault="00A92440" w:rsidP="00A92440">
      <w:pPr>
        <w:widowControl w:val="0"/>
        <w:autoSpaceDE w:val="0"/>
        <w:autoSpaceDN w:val="0"/>
        <w:adjustRightInd w:val="0"/>
        <w:spacing w:line="360" w:lineRule="auto"/>
        <w:ind w:left="2268"/>
        <w:rPr>
          <w:rFonts w:eastAsia="SimSun"/>
          <w:b/>
          <w:bCs/>
          <w:szCs w:val="20"/>
          <w:lang w:eastAsia="zh-CN"/>
        </w:rPr>
      </w:pPr>
    </w:p>
    <w:p w14:paraId="2EFD0354" w14:textId="2E1B0570" w:rsidR="003C0FCE" w:rsidRDefault="003C0FCE" w:rsidP="00A92440">
      <w:pPr>
        <w:widowControl w:val="0"/>
        <w:autoSpaceDE w:val="0"/>
        <w:autoSpaceDN w:val="0"/>
        <w:adjustRightInd w:val="0"/>
        <w:spacing w:line="360" w:lineRule="auto"/>
        <w:ind w:left="2268"/>
      </w:pPr>
    </w:p>
    <w:p w14:paraId="265245AE" w14:textId="03C9B6B1" w:rsidR="003C0FCE" w:rsidRDefault="003C0FCE" w:rsidP="00CF2315">
      <w:pPr>
        <w:pStyle w:val="ArticleTitle"/>
      </w:pPr>
    </w:p>
    <w:p w14:paraId="6C72469E" w14:textId="77777777" w:rsidR="009A4176" w:rsidRPr="009A4176" w:rsidRDefault="009A4176" w:rsidP="009A4176"/>
    <w:p w14:paraId="5E60BC57" w14:textId="16F1E71C" w:rsidR="00CF2315" w:rsidRDefault="00EF52C3" w:rsidP="00CF2315">
      <w:pPr>
        <w:pStyle w:val="ArticleTitle"/>
      </w:pPr>
      <w:bookmarkStart w:id="1" w:name="_Hlk85231193"/>
      <w:r>
        <w:t xml:space="preserve">SAMPLE </w:t>
      </w:r>
      <w:r w:rsidRPr="00CF2315">
        <w:t>MANUSCRIPT</w:t>
      </w:r>
      <w:r>
        <w:t xml:space="preserve"> SHOWING STYLE AND FORMATTING SPECIFICATIONS FOR JOURNAL PAPERS</w:t>
      </w:r>
    </w:p>
    <w:p w14:paraId="402636F0" w14:textId="77777777" w:rsidR="00B472F5" w:rsidRDefault="00B472F5" w:rsidP="00A7052A">
      <w:pPr>
        <w:rPr>
          <w:rFonts w:ascii="Arial" w:hAnsi="Arial" w:cs="Arial"/>
        </w:rPr>
      </w:pPr>
    </w:p>
    <w:bookmarkEnd w:id="1"/>
    <w:p w14:paraId="15166D28" w14:textId="77777777" w:rsidR="00B472F5" w:rsidRPr="00B03DEA" w:rsidRDefault="00B472F5" w:rsidP="00CF2315">
      <w:pPr>
        <w:pStyle w:val="AuthorNames"/>
      </w:pPr>
      <w:r w:rsidRPr="00B03DEA">
        <w:lastRenderedPageBreak/>
        <w:t>First Author,</w:t>
      </w:r>
      <w:r w:rsidRPr="00B03DEA">
        <w:rPr>
          <w:vertAlign w:val="superscript"/>
        </w:rPr>
        <w:t>a</w:t>
      </w:r>
      <w:r w:rsidRPr="00B03DEA">
        <w:t xml:space="preserve"> Second Author,</w:t>
      </w:r>
      <w:r w:rsidRPr="00B03DEA">
        <w:rPr>
          <w:vertAlign w:val="superscript"/>
        </w:rPr>
        <w:t>a</w:t>
      </w:r>
      <w:r w:rsidRPr="00B03DEA">
        <w:t xml:space="preserve"> Third Author,</w:t>
      </w:r>
      <w:r w:rsidRPr="00B03DEA">
        <w:rPr>
          <w:vertAlign w:val="superscript"/>
        </w:rPr>
        <w:t>b</w:t>
      </w:r>
      <w:r w:rsidRPr="00B03DEA">
        <w:t xml:space="preserve"> Fourth Author</w:t>
      </w:r>
      <w:r w:rsidRPr="00B03DEA">
        <w:rPr>
          <w:vertAlign w:val="superscript"/>
        </w:rPr>
        <w:t>a,b</w:t>
      </w:r>
      <w:r w:rsidR="007A7F04">
        <w:rPr>
          <w:vertAlign w:val="superscript"/>
        </w:rPr>
        <w:t>,*</w:t>
      </w:r>
    </w:p>
    <w:p w14:paraId="18665473" w14:textId="688B020E" w:rsidR="00B472F5" w:rsidRPr="00CF2315" w:rsidRDefault="00B472F5" w:rsidP="00CF2315">
      <w:pPr>
        <w:pStyle w:val="AuthorAffiliations"/>
        <w:rPr>
          <w:vertAlign w:val="baseline"/>
        </w:rPr>
      </w:pPr>
      <w:r w:rsidRPr="00CF2315">
        <w:t>a</w:t>
      </w:r>
      <w:r w:rsidRPr="00CF2315">
        <w:rPr>
          <w:vertAlign w:val="baseline"/>
        </w:rPr>
        <w:t>University Name, Faculty Group, Department, Street Ad</w:t>
      </w:r>
      <w:r w:rsidR="001D52D1">
        <w:rPr>
          <w:vertAlign w:val="baseline"/>
        </w:rPr>
        <w:t xml:space="preserve">dress, </w:t>
      </w:r>
      <w:r w:rsidRPr="00CF2315">
        <w:rPr>
          <w:vertAlign w:val="baseline"/>
        </w:rPr>
        <w:t>City, Country, Postal Code</w:t>
      </w:r>
    </w:p>
    <w:p w14:paraId="28C28D1B" w14:textId="77777777" w:rsidR="00B472F5" w:rsidRPr="00CF2315" w:rsidRDefault="00B472F5" w:rsidP="00CF2315">
      <w:pPr>
        <w:pStyle w:val="AuthorAffiliations"/>
        <w:rPr>
          <w:vertAlign w:val="baseline"/>
        </w:rPr>
      </w:pPr>
      <w:r w:rsidRPr="00CF2315">
        <w:t>b</w:t>
      </w:r>
      <w:r w:rsidRPr="00CF2315">
        <w:rPr>
          <w:vertAlign w:val="baseline"/>
        </w:rPr>
        <w:t>Company Name, Street Address, City, Country, Postal Code</w:t>
      </w:r>
    </w:p>
    <w:p w14:paraId="4AAC09AB" w14:textId="77777777" w:rsidR="00CC31DC" w:rsidRDefault="00CC31DC" w:rsidP="00B472F5"/>
    <w:p w14:paraId="44FBBC30" w14:textId="017B8D46" w:rsidR="00DC349A" w:rsidRPr="00CF2315" w:rsidRDefault="00DC349A" w:rsidP="00187EFA">
      <w:pPr>
        <w:pStyle w:val="Abstract"/>
      </w:pPr>
      <w:bookmarkStart w:id="2" w:name="_Hlk21513966"/>
      <w:r w:rsidRPr="00CF2315">
        <w:rPr>
          <w:b/>
        </w:rPr>
        <w:t>Abstract</w:t>
      </w:r>
      <w:r w:rsidRPr="00CF2315">
        <w:t xml:space="preserve">. </w:t>
      </w:r>
      <w:bookmarkEnd w:id="2"/>
      <w:r w:rsidR="00D018A6" w:rsidRPr="00D018A6">
        <w:t xml:space="preserve">This document shows the required format and appearance of a manuscript prepared for journals. Please note that the following journals </w:t>
      </w:r>
      <w:r w:rsidR="00780E76" w:rsidRPr="00CA5CE1">
        <w:t>r</w:t>
      </w:r>
      <w:r w:rsidR="00AE69EA" w:rsidRPr="00CA5CE1">
        <w:t>equire</w:t>
      </w:r>
      <w:r w:rsidR="00AE69EA">
        <w:t xml:space="preserve"> </w:t>
      </w:r>
      <w:r w:rsidR="00D018A6" w:rsidRPr="00D018A6">
        <w:t xml:space="preserve">the use of </w:t>
      </w:r>
      <w:r w:rsidR="00D018A6" w:rsidRPr="00D018A6">
        <w:rPr>
          <w:b/>
          <w:bCs/>
        </w:rPr>
        <w:t>structured abstracts</w:t>
      </w:r>
      <w:r w:rsidR="00D018A6" w:rsidRPr="00D018A6">
        <w:t xml:space="preserve"> in manuscript submissions:</w:t>
      </w:r>
      <w:r w:rsidR="00D018A6" w:rsidRPr="00D018A6">
        <w:rPr>
          <w:i/>
          <w:iCs/>
        </w:rPr>
        <w:t xml:space="preserve"> Neurophotonics</w:t>
      </w:r>
      <w:r w:rsidR="00D018A6" w:rsidRPr="00D018A6">
        <w:t>,</w:t>
      </w:r>
      <w:r w:rsidR="00D018A6" w:rsidRPr="00D018A6">
        <w:rPr>
          <w:i/>
          <w:iCs/>
        </w:rPr>
        <w:t xml:space="preserve"> </w:t>
      </w:r>
      <w:r w:rsidR="00D018A6" w:rsidRPr="00D018A6">
        <w:t xml:space="preserve">the </w:t>
      </w:r>
      <w:r w:rsidR="00D018A6" w:rsidRPr="00D018A6">
        <w:rPr>
          <w:i/>
          <w:iCs/>
        </w:rPr>
        <w:t>Journal of Biomedical Optics</w:t>
      </w:r>
      <w:r w:rsidR="00D018A6" w:rsidRPr="00D018A6">
        <w:t xml:space="preserve">, and the </w:t>
      </w:r>
      <w:r w:rsidR="00D018A6" w:rsidRPr="00D018A6">
        <w:rPr>
          <w:i/>
          <w:iCs/>
        </w:rPr>
        <w:t xml:space="preserve">Journal of </w:t>
      </w:r>
      <w:r w:rsidR="00AE69EA">
        <w:rPr>
          <w:i/>
          <w:iCs/>
        </w:rPr>
        <w:t>Medical Imaging.</w:t>
      </w:r>
      <w:r w:rsidR="00AE69EA">
        <w:t xml:space="preserve"> Structured abstracts are encouraged </w:t>
      </w:r>
      <w:r w:rsidR="003D3B58">
        <w:t>for</w:t>
      </w:r>
      <w:r w:rsidR="00AE69EA">
        <w:t xml:space="preserve"> the </w:t>
      </w:r>
      <w:r w:rsidR="00AE69EA">
        <w:rPr>
          <w:i/>
          <w:iCs/>
        </w:rPr>
        <w:t xml:space="preserve">Journal of </w:t>
      </w:r>
      <w:r w:rsidR="00D018A6" w:rsidRPr="00D018A6">
        <w:rPr>
          <w:i/>
          <w:iCs/>
        </w:rPr>
        <w:t>Micro/Nano</w:t>
      </w:r>
      <w:r w:rsidR="00E715F0">
        <w:rPr>
          <w:i/>
          <w:iCs/>
        </w:rPr>
        <w:t>patterning, Materials, and Metrology</w:t>
      </w:r>
      <w:r w:rsidR="00D018A6" w:rsidRPr="00D018A6">
        <w:t>. Guidelines are available on the journal website. Whether structured or single-paragraph, the abstract should be a summary of the paper and not an introduction. Because the abstract may be used in abstracting and indexing databases, it should be self-contained (i.e., no numerical references) and substantive in nature, presenting concisely the objectives, methodology used, results obtained, and their significance. A list of up to six keywords should immediately follow.</w:t>
      </w:r>
      <w:r w:rsidRPr="00CF2315">
        <w:t xml:space="preserve"> </w:t>
      </w:r>
    </w:p>
    <w:p w14:paraId="086F59D4" w14:textId="77777777" w:rsidR="00DC349A" w:rsidRDefault="00DC349A" w:rsidP="00B472F5">
      <w:pPr>
        <w:rPr>
          <w:b/>
        </w:rPr>
      </w:pPr>
    </w:p>
    <w:p w14:paraId="32D5CC12" w14:textId="2A21C92E" w:rsidR="00CC31DC" w:rsidRPr="00CF2315" w:rsidRDefault="00187EFA" w:rsidP="00187EFA">
      <w:pPr>
        <w:pStyle w:val="Keywords"/>
      </w:pPr>
      <w:r w:rsidRPr="00187EFA">
        <w:rPr>
          <w:b/>
        </w:rPr>
        <w:t>Keywords</w:t>
      </w:r>
      <w:r>
        <w:t>:</w:t>
      </w:r>
      <w:r w:rsidR="00EF52C3">
        <w:t xml:space="preserve"> Artcle, Writing,</w:t>
      </w:r>
      <w:r w:rsidR="00EF52C3" w:rsidRPr="00187EFA">
        <w:t xml:space="preserve"> Templates, Journals.</w:t>
      </w:r>
    </w:p>
    <w:p w14:paraId="4F028EE7" w14:textId="77777777" w:rsidR="00B472F5" w:rsidRPr="00B472F5" w:rsidRDefault="00B472F5" w:rsidP="00A7052A">
      <w:pPr>
        <w:rPr>
          <w:rFonts w:ascii="Arial" w:hAnsi="Arial" w:cs="Arial"/>
        </w:rPr>
      </w:pPr>
    </w:p>
    <w:p w14:paraId="30310EE2" w14:textId="20343A1E" w:rsidR="007F51D0" w:rsidRPr="00E12C3D" w:rsidRDefault="007A7F04" w:rsidP="00931445">
      <w:pPr>
        <w:pStyle w:val="CorrespondingAuthorFootnote"/>
      </w:pPr>
      <w:r>
        <w:rPr>
          <w:b/>
        </w:rPr>
        <w:t>*</w:t>
      </w:r>
      <w:r w:rsidRPr="007A7F04">
        <w:t>Fourth Author</w:t>
      </w:r>
      <w:r>
        <w:rPr>
          <w:b/>
        </w:rPr>
        <w:t>,</w:t>
      </w:r>
      <w:r w:rsidR="00E12C3D">
        <w:t xml:space="preserve"> E-mail: </w:t>
      </w:r>
      <w:r w:rsidR="00E12C3D" w:rsidRPr="00EF52C3">
        <w:t>myemail@</w:t>
      </w:r>
      <w:r w:rsidR="00EF52C3">
        <w:t>upi......</w:t>
      </w:r>
      <w:r w:rsidR="00E12C3D">
        <w:t xml:space="preserve"> </w:t>
      </w:r>
    </w:p>
    <w:p w14:paraId="675EC88D" w14:textId="3A1E32F3" w:rsidR="009C68F6" w:rsidRPr="00CF2315" w:rsidRDefault="00B20918" w:rsidP="00CF2315">
      <w:pPr>
        <w:pStyle w:val="Heading1"/>
      </w:pPr>
      <w:r w:rsidRPr="00CF2315">
        <w:t>1</w:t>
      </w:r>
      <w:r w:rsidRPr="00CF2315">
        <w:tab/>
      </w:r>
      <w:r w:rsidR="003C0FCE">
        <w:t xml:space="preserve">Main Requirement </w:t>
      </w:r>
    </w:p>
    <w:p w14:paraId="3A40C36E" w14:textId="7BE779F0" w:rsidR="00482D32" w:rsidRPr="00B03DEA" w:rsidRDefault="009C68F6" w:rsidP="00B03DEA">
      <w:pPr>
        <w:pStyle w:val="BodyText"/>
      </w:pPr>
      <w:r w:rsidRPr="00B03DEA">
        <w:t xml:space="preserve">This document shows the </w:t>
      </w:r>
      <w:r w:rsidR="00244D43" w:rsidRPr="00B03DEA">
        <w:t>suggest</w:t>
      </w:r>
      <w:r w:rsidR="001F5153">
        <w:t>ed</w:t>
      </w:r>
      <w:r w:rsidRPr="00B03DEA">
        <w:t xml:space="preserve"> format and appearance of a manuscript prepared for </w:t>
      </w:r>
      <w:r w:rsidR="00244D43" w:rsidRPr="00B03DEA">
        <w:t>journals. Accepted papers will be professionally typeset. This te</w:t>
      </w:r>
      <w:r w:rsidR="00C23399" w:rsidRPr="00B03DEA">
        <w:t xml:space="preserve">mplate is intended to be a tool to improve manuscript clarity for the reviewers. The final layout of the typeset paper will not match this template layout. </w:t>
      </w:r>
    </w:p>
    <w:p w14:paraId="6196369D" w14:textId="77777777" w:rsidR="002D06F7" w:rsidRPr="00B20918" w:rsidRDefault="00CF2315" w:rsidP="00B20918">
      <w:pPr>
        <w:pStyle w:val="Heading2"/>
      </w:pPr>
      <w:r w:rsidRPr="00B20918">
        <w:t>1.1</w:t>
      </w:r>
      <w:r w:rsidR="00A06481" w:rsidRPr="00B20918">
        <w:tab/>
      </w:r>
      <w:r w:rsidR="002D06F7" w:rsidRPr="00B20918">
        <w:t xml:space="preserve">Use of </w:t>
      </w:r>
      <w:r w:rsidR="0060514A" w:rsidRPr="00B20918">
        <w:t>T</w:t>
      </w:r>
      <w:r w:rsidR="002D06F7" w:rsidRPr="00B20918">
        <w:t xml:space="preserve">his </w:t>
      </w:r>
      <w:r w:rsidR="0060514A" w:rsidRPr="00B20918">
        <w:t>T</w:t>
      </w:r>
      <w:r w:rsidR="002D06F7" w:rsidRPr="00B20918">
        <w:t>emplate</w:t>
      </w:r>
    </w:p>
    <w:p w14:paraId="5ABA1534" w14:textId="77777777" w:rsidR="001F5153" w:rsidRDefault="002D06F7" w:rsidP="00B03DEA">
      <w:pPr>
        <w:pStyle w:val="BodyText"/>
      </w:pPr>
      <w:r w:rsidRPr="00F155F4">
        <w:t xml:space="preserve">Authors may use this Microsoft (MS) Word template by employing the relevant styles from the Styles and Formatting list (which is accessed from the </w:t>
      </w:r>
      <w:r w:rsidR="00C23399" w:rsidRPr="00F155F4">
        <w:t>Styles</w:t>
      </w:r>
      <w:r w:rsidRPr="00F155F4">
        <w:t xml:space="preserve"> </w:t>
      </w:r>
      <w:r w:rsidR="00954F94">
        <w:t>group</w:t>
      </w:r>
      <w:r w:rsidR="00C23399" w:rsidRPr="00F155F4">
        <w:t xml:space="preserve"> in the Home ribbon</w:t>
      </w:r>
      <w:r w:rsidR="00954F94">
        <w:t>, Fig. 1</w:t>
      </w:r>
      <w:r w:rsidRPr="00F155F4">
        <w:t>)</w:t>
      </w:r>
      <w:r w:rsidR="001F5153">
        <w:t>:</w:t>
      </w:r>
      <w:r w:rsidRPr="00F155F4">
        <w:t xml:space="preserve"> </w:t>
      </w:r>
    </w:p>
    <w:p w14:paraId="2FCC4282" w14:textId="77777777" w:rsidR="001F5153" w:rsidRDefault="003D2920" w:rsidP="001F5153">
      <w:pPr>
        <w:pStyle w:val="BodyText"/>
        <w:jc w:val="center"/>
        <w:rPr>
          <w:noProof/>
        </w:rPr>
      </w:pPr>
      <w:r>
        <w:rPr>
          <w:noProof/>
        </w:rPr>
        <mc:AlternateContent>
          <mc:Choice Requires="wpg">
            <w:drawing>
              <wp:anchor distT="0" distB="0" distL="114300" distR="114300" simplePos="0" relativeHeight="251656704" behindDoc="0" locked="0" layoutInCell="1" allowOverlap="1" wp14:anchorId="4482EFAE" wp14:editId="6E31CD16">
                <wp:simplePos x="0" y="0"/>
                <wp:positionH relativeFrom="column">
                  <wp:posOffset>4505325</wp:posOffset>
                </wp:positionH>
                <wp:positionV relativeFrom="paragraph">
                  <wp:posOffset>619125</wp:posOffset>
                </wp:positionV>
                <wp:extent cx="800100" cy="371475"/>
                <wp:effectExtent l="9525" t="5080" r="9525" b="1397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71475"/>
                          <a:chOff x="8535" y="13348"/>
                          <a:chExt cx="1260" cy="585"/>
                        </a:xfrm>
                      </wpg:grpSpPr>
                      <wps:wsp>
                        <wps:cNvPr id="9" name="AutoShape 2"/>
                        <wps:cNvCnPr>
                          <a:cxnSpLocks noChangeShapeType="1"/>
                        </wps:cNvCnPr>
                        <wps:spPr bwMode="auto">
                          <a:xfrm flipH="1">
                            <a:off x="8535" y="13498"/>
                            <a:ext cx="1005" cy="435"/>
                          </a:xfrm>
                          <a:prstGeom prst="straightConnector1">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0" name="Oval 3"/>
                        <wps:cNvSpPr>
                          <a:spLocks noChangeArrowheads="1"/>
                        </wps:cNvSpPr>
                        <wps:spPr bwMode="auto">
                          <a:xfrm>
                            <a:off x="9525" y="13348"/>
                            <a:ext cx="270" cy="27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EEFEB26" id="Group 5" o:spid="_x0000_s1026" style="position:absolute;margin-left:354.75pt;margin-top:48.75pt;width:63pt;height:29.25pt;z-index:251656704" coordorigin="8535,13348" coordsize="126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">
                <v:shapetype id="_x0000_t32" coordsize="21600,21600" o:spt="32" o:oned="t" path="m,l21600,21600e" filled="f">
                  <v:path arrowok="t" fillok="f" o:connecttype="none"/>
                  <o:lock v:ext="edit" shapetype="t"/>
                </v:shapetype>
                <v:shape id="AutoShape 2" o:spid="_x0000_s1027" type="#_x0000_t32" style="position:absolute;left:8535;top:13498;width:1005;height:4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YUa8QAAADaAAAADwAAAGRycy9kb3ducmV2LnhtbESPS2sCMRSF9wX/Q7iCm+JkHErR6URR&#10;QSyFLnxsursktzNDJzdDEnXaX98UCi4P5/FxqtVgO3ElH1rHCmZZDoJYO9NyreB82k3nIEJENtg5&#10;JgXfFGC1HD1UWBp34wNdj7EWaYRDiQqaGPtSyqAbshgy1xMn79N5izFJX0vj8ZbGbSeLPH+WFltO&#10;hAZ72jakv44Xm7i9/Xn62BzCKfjHxf6si7d3XSg1GQ/rFxCRhngP/7dfjYIF/F1JN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hRrxAAAANoAAAAPAAAAAAAAAAAA&#10;AAAAAKECAABkcnMvZG93bnJldi54bWxQSwUGAAAAAAQABAD5AAAAkgMAAAAA&#10;" strokecolor="red">
                  <v:stroke startarrow="block"/>
                </v:shape>
                <v:oval id="Oval 3" o:spid="_x0000_s1028" style="position:absolute;left:9525;top:13348;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0gMQA&#10;AADbAAAADwAAAGRycy9kb3ducmV2LnhtbESPT2sCMRDF74V+hzCFXkrN1oPKapRSapGC4J96Hzbj&#10;btjNZElS3X77zkHwNsN7895vFqvBd+pCMbnABt5GBSjiKljHtYGf4/p1BiplZItdYDLwRwlWy8eH&#10;BZY2XHlPl0OulYRwKtFAk3Nfap2qhjymUeiJRTuH6DHLGmttI14l3Hd6XBQT7dGxNDTY00dDVXv4&#10;9QZeTtvdZ5vWm8K109jR/uvbncbGPD8N73NQmYZ8N9+uN1bwhV5+kQ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XNIDEAAAA2wAAAA8AAAAAAAAAAAAAAAAAmAIAAGRycy9k&#10;b3ducmV2LnhtbFBLBQYAAAAABAAEAPUAAACJAwAAAAA=&#10;" filled="f" strokecolor="red"/>
              </v:group>
            </w:pict>
          </mc:Fallback>
        </mc:AlternateContent>
      </w:r>
      <w:r w:rsidRPr="00CB1CF8">
        <w:rPr>
          <w:noProof/>
        </w:rPr>
        <w:drawing>
          <wp:inline distT="0" distB="0" distL="0" distR="0" wp14:anchorId="0795ADE5" wp14:editId="143CE90F">
            <wp:extent cx="5494655" cy="8566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55609" b="87608"/>
                    <a:stretch>
                      <a:fillRect/>
                    </a:stretch>
                  </pic:blipFill>
                  <pic:spPr bwMode="auto">
                    <a:xfrm>
                      <a:off x="0" y="0"/>
                      <a:ext cx="5494655" cy="856615"/>
                    </a:xfrm>
                    <a:prstGeom prst="rect">
                      <a:avLst/>
                    </a:prstGeom>
                    <a:noFill/>
                    <a:ln>
                      <a:noFill/>
                    </a:ln>
                  </pic:spPr>
                </pic:pic>
              </a:graphicData>
            </a:graphic>
          </wp:inline>
        </w:drawing>
      </w:r>
    </w:p>
    <w:p w14:paraId="4A204E2B" w14:textId="77777777" w:rsidR="00954F94" w:rsidRDefault="00954F94" w:rsidP="00954F94">
      <w:pPr>
        <w:pStyle w:val="Figurecaption"/>
      </w:pPr>
      <w:r w:rsidRPr="00954F94">
        <w:rPr>
          <w:rStyle w:val="FigurenumberChar"/>
        </w:rPr>
        <w:t>Fig. 1</w:t>
      </w:r>
      <w:r>
        <w:rPr>
          <w:noProof/>
        </w:rPr>
        <w:t xml:space="preserve"> MS Word 2010 Home ribbon. Red arrow indicates where to access Styles window.</w:t>
      </w:r>
    </w:p>
    <w:p w14:paraId="54639266" w14:textId="77777777" w:rsidR="001F5153" w:rsidRDefault="002D06F7" w:rsidP="00B03DEA">
      <w:pPr>
        <w:pStyle w:val="BodyText"/>
      </w:pPr>
      <w:r w:rsidRPr="00F155F4">
        <w:t>To view which style is being used in any part of this document, place the cursor on the line and look in the style list</w:t>
      </w:r>
      <w:r w:rsidR="00954F94">
        <w:t xml:space="preserve"> (Fig. 2)</w:t>
      </w:r>
      <w:r w:rsidR="001F5153">
        <w:t>:</w:t>
      </w:r>
    </w:p>
    <w:p w14:paraId="0AF43789" w14:textId="77777777" w:rsidR="001F5153" w:rsidRDefault="003D2920" w:rsidP="00954F94">
      <w:pPr>
        <w:pStyle w:val="BodyText"/>
        <w:jc w:val="center"/>
        <w:rPr>
          <w:noProof/>
        </w:rPr>
      </w:pPr>
      <w:r w:rsidRPr="00CB1CF8">
        <w:rPr>
          <w:noProof/>
        </w:rPr>
        <w:drawing>
          <wp:inline distT="0" distB="0" distL="0" distR="0" wp14:anchorId="7FC5A722" wp14:editId="5CA9B684">
            <wp:extent cx="1548765" cy="3904615"/>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42628" t="23343" r="48718" b="37463"/>
                    <a:stretch>
                      <a:fillRect/>
                    </a:stretch>
                  </pic:blipFill>
                  <pic:spPr bwMode="auto">
                    <a:xfrm>
                      <a:off x="0" y="0"/>
                      <a:ext cx="1548765" cy="3904615"/>
                    </a:xfrm>
                    <a:prstGeom prst="rect">
                      <a:avLst/>
                    </a:prstGeom>
                    <a:noFill/>
                    <a:ln>
                      <a:noFill/>
                    </a:ln>
                  </pic:spPr>
                </pic:pic>
              </a:graphicData>
            </a:graphic>
          </wp:inline>
        </w:drawing>
      </w:r>
    </w:p>
    <w:p w14:paraId="56034C7F" w14:textId="77777777" w:rsidR="00954F94" w:rsidRDefault="00954F94" w:rsidP="00954F94">
      <w:pPr>
        <w:pStyle w:val="Figurecaption"/>
      </w:pPr>
      <w:r w:rsidRPr="00954F94">
        <w:rPr>
          <w:rStyle w:val="FigurenumberChar"/>
        </w:rPr>
        <w:t>Fig. 2</w:t>
      </w:r>
      <w:r>
        <w:rPr>
          <w:noProof/>
        </w:rPr>
        <w:t xml:space="preserve"> Styles window.</w:t>
      </w:r>
    </w:p>
    <w:p w14:paraId="579A9A26" w14:textId="77777777" w:rsidR="002D06F7" w:rsidRPr="00F155F4" w:rsidRDefault="006F4FDF" w:rsidP="00B03DEA">
      <w:pPr>
        <w:pStyle w:val="BodyText"/>
      </w:pPr>
      <w:r w:rsidRPr="00F155F4">
        <w:t>If you are using Word 2003 you can select Format on the menu bar and Reveal Formatting to view the style palette.</w:t>
      </w:r>
    </w:p>
    <w:p w14:paraId="611880DD" w14:textId="77777777" w:rsidR="00CA35AB" w:rsidRPr="00B20918" w:rsidRDefault="00CF2315" w:rsidP="00B20918">
      <w:pPr>
        <w:pStyle w:val="Heading2"/>
      </w:pPr>
      <w:r w:rsidRPr="00B20918">
        <w:t>1.2</w:t>
      </w:r>
      <w:r w:rsidR="00A06481" w:rsidRPr="00B20918">
        <w:tab/>
      </w:r>
      <w:r w:rsidR="005F4731" w:rsidRPr="00B20918">
        <w:t>English</w:t>
      </w:r>
    </w:p>
    <w:p w14:paraId="04148F0E" w14:textId="466D8B9C" w:rsidR="00CA35AB" w:rsidRPr="00F155F4" w:rsidRDefault="005F4731" w:rsidP="00B03DEA">
      <w:pPr>
        <w:pStyle w:val="BodyText"/>
      </w:pPr>
      <w:r w:rsidRPr="00F155F4">
        <w:t>Authors are strongly encouraged to follow the principles of sound technical writing</w:t>
      </w:r>
      <w:r w:rsidR="002F06E5">
        <w:t xml:space="preserve">. </w:t>
      </w:r>
      <w:r w:rsidR="00CF2315">
        <w:t xml:space="preserve">Manuscripts that do not meet acceptable English standards or lack clarity may be rejected. </w:t>
      </w:r>
      <w:r w:rsidRPr="00F155F4">
        <w:t>Authors whose native language is not English may wish to collaborate with a colleague whose Eng</w:t>
      </w:r>
      <w:r w:rsidR="002F06E5">
        <w:t xml:space="preserve">lish skills are more advanced. </w:t>
      </w:r>
      <w:r w:rsidR="00C23399" w:rsidRPr="00F155F4">
        <w:t xml:space="preserve">Alternatively, you may wish to have your manuscript professionally edited prior to submission by </w:t>
      </w:r>
      <w:r w:rsidR="002F06E5">
        <w:t xml:space="preserve">Editage, </w:t>
      </w:r>
      <w:r w:rsidR="00C23399" w:rsidRPr="00F155F4">
        <w:t>our recommended indepe</w:t>
      </w:r>
      <w:r w:rsidR="002F06E5">
        <w:t>ndent editorial service</w:t>
      </w:r>
      <w:r w:rsidR="00C23399" w:rsidRPr="00F155F4">
        <w:t xml:space="preserve">: </w:t>
      </w:r>
      <w:hyperlink r:id="rId15" w:history="1">
        <w:r w:rsidR="005D1C20" w:rsidRPr="00193071">
          <w:rPr>
            <w:rStyle w:val="Hyperlink"/>
          </w:rPr>
          <w:t>http://www.editage.com/spie</w:t>
        </w:r>
      </w:hyperlink>
      <w:r w:rsidR="00C23399" w:rsidRPr="00F155F4">
        <w:t>.</w:t>
      </w:r>
      <w:r w:rsidR="008F3C8E">
        <w:t xml:space="preserve"> authors will receive a 15</w:t>
      </w:r>
      <w:r w:rsidR="00C23399" w:rsidRPr="00F155F4">
        <w:t>% discount off their services.</w:t>
      </w:r>
    </w:p>
    <w:p w14:paraId="23C0CDBA" w14:textId="77777777" w:rsidR="00482D32" w:rsidRPr="00B20918" w:rsidRDefault="00CF2315" w:rsidP="00B20918">
      <w:pPr>
        <w:pStyle w:val="Heading2"/>
      </w:pPr>
      <w:r w:rsidRPr="00B20918">
        <w:t>1.3</w:t>
      </w:r>
      <w:r w:rsidRPr="00B20918">
        <w:tab/>
        <w:t>Page Setup and Fonts</w:t>
      </w:r>
    </w:p>
    <w:p w14:paraId="36A1108B" w14:textId="77777777" w:rsidR="00C763F1" w:rsidRDefault="00C23399" w:rsidP="00B03DEA">
      <w:pPr>
        <w:pStyle w:val="BodyText"/>
      </w:pPr>
      <w:r w:rsidRPr="00F155F4">
        <w:t>Top, bottom, left</w:t>
      </w:r>
      <w:r w:rsidR="009952E0">
        <w:t>,</w:t>
      </w:r>
      <w:r w:rsidRPr="00F155F4">
        <w:t xml:space="preserve"> and right margins should be 1 in</w:t>
      </w:r>
      <w:r w:rsidR="009952E0">
        <w:t>ch</w:t>
      </w:r>
      <w:r w:rsidRPr="00F155F4">
        <w:t xml:space="preserve">. </w:t>
      </w:r>
      <w:r w:rsidR="00CF2315" w:rsidRPr="00023A72">
        <w:t xml:space="preserve">Use Times New Roman font throughout the manuscript, in the sizes and styles shown in Table </w:t>
      </w:r>
      <w:r w:rsidR="00CF2315">
        <w:t>1</w:t>
      </w:r>
      <w:r w:rsidR="00482D32" w:rsidRPr="00F155F4">
        <w:t>.</w:t>
      </w:r>
    </w:p>
    <w:p w14:paraId="5C047245" w14:textId="77777777" w:rsidR="00CF2315" w:rsidRPr="00931445" w:rsidRDefault="00931445" w:rsidP="00B20918">
      <w:pPr>
        <w:pStyle w:val="Tablecaption"/>
      </w:pPr>
      <w:r w:rsidRPr="00931445">
        <w:rPr>
          <w:b/>
        </w:rPr>
        <w:t>Table 1</w:t>
      </w:r>
      <w:r>
        <w:t xml:space="preserve"> Recommended fonts and sizes.</w:t>
      </w:r>
    </w:p>
    <w:tbl>
      <w:tblPr>
        <w:tblW w:w="0" w:type="auto"/>
        <w:jc w:val="center"/>
        <w:tblBorders>
          <w:bottom w:val="single" w:sz="4" w:space="0" w:color="auto"/>
        </w:tblBorders>
        <w:tblLayout w:type="fixed"/>
        <w:tblLook w:val="0000" w:firstRow="0" w:lastRow="0" w:firstColumn="0" w:lastColumn="0" w:noHBand="0" w:noVBand="0"/>
      </w:tblPr>
      <w:tblGrid>
        <w:gridCol w:w="2790"/>
        <w:gridCol w:w="2430"/>
      </w:tblGrid>
      <w:tr w:rsidR="00CF2315" w14:paraId="3ADA72A3" w14:textId="77777777" w:rsidTr="001F65E0">
        <w:trPr>
          <w:cantSplit/>
          <w:jc w:val="center"/>
        </w:trPr>
        <w:tc>
          <w:tcPr>
            <w:tcW w:w="2790" w:type="dxa"/>
            <w:tcBorders>
              <w:top w:val="single" w:sz="4" w:space="0" w:color="auto"/>
              <w:bottom w:val="single" w:sz="4" w:space="0" w:color="auto"/>
            </w:tcBorders>
          </w:tcPr>
          <w:p w14:paraId="31A0AFBD" w14:textId="77777777" w:rsidR="00CF2315" w:rsidRDefault="00CF2315" w:rsidP="001F65E0">
            <w:pPr>
              <w:rPr>
                <w:b/>
                <w:sz w:val="20"/>
              </w:rPr>
            </w:pPr>
            <w:r>
              <w:rPr>
                <w:b/>
                <w:sz w:val="20"/>
              </w:rPr>
              <w:t>Style name</w:t>
            </w:r>
          </w:p>
        </w:tc>
        <w:tc>
          <w:tcPr>
            <w:tcW w:w="2430" w:type="dxa"/>
            <w:tcBorders>
              <w:top w:val="single" w:sz="4" w:space="0" w:color="auto"/>
              <w:bottom w:val="single" w:sz="4" w:space="0" w:color="auto"/>
            </w:tcBorders>
          </w:tcPr>
          <w:p w14:paraId="7C82A3FF" w14:textId="77777777" w:rsidR="00CF2315" w:rsidRDefault="00187EFA" w:rsidP="001F65E0">
            <w:pPr>
              <w:rPr>
                <w:b/>
                <w:sz w:val="20"/>
              </w:rPr>
            </w:pPr>
            <w:r>
              <w:rPr>
                <w:b/>
                <w:sz w:val="20"/>
              </w:rPr>
              <w:t>Brief d</w:t>
            </w:r>
            <w:r w:rsidR="00CF2315">
              <w:rPr>
                <w:b/>
                <w:sz w:val="20"/>
              </w:rPr>
              <w:t>escription</w:t>
            </w:r>
          </w:p>
        </w:tc>
      </w:tr>
      <w:tr w:rsidR="00CF2315" w14:paraId="7FD0CFAA" w14:textId="77777777" w:rsidTr="001F65E0">
        <w:trPr>
          <w:cantSplit/>
          <w:jc w:val="center"/>
        </w:trPr>
        <w:tc>
          <w:tcPr>
            <w:tcW w:w="2790" w:type="dxa"/>
            <w:tcBorders>
              <w:top w:val="nil"/>
            </w:tcBorders>
          </w:tcPr>
          <w:p w14:paraId="696C9A93" w14:textId="77777777" w:rsidR="00CF2315" w:rsidRPr="004547AD" w:rsidRDefault="00CF2315" w:rsidP="001F65E0">
            <w:pPr>
              <w:rPr>
                <w:b/>
                <w:sz w:val="32"/>
                <w:szCs w:val="32"/>
              </w:rPr>
            </w:pPr>
            <w:r>
              <w:rPr>
                <w:b/>
                <w:sz w:val="32"/>
                <w:szCs w:val="32"/>
              </w:rPr>
              <w:t xml:space="preserve">Article </w:t>
            </w:r>
            <w:r w:rsidRPr="004547AD">
              <w:rPr>
                <w:b/>
                <w:sz w:val="32"/>
                <w:szCs w:val="32"/>
              </w:rPr>
              <w:t>Title</w:t>
            </w:r>
          </w:p>
        </w:tc>
        <w:tc>
          <w:tcPr>
            <w:tcW w:w="2430" w:type="dxa"/>
            <w:tcBorders>
              <w:top w:val="nil"/>
            </w:tcBorders>
          </w:tcPr>
          <w:p w14:paraId="0672DE8F" w14:textId="77777777" w:rsidR="00CF2315" w:rsidRPr="004547AD" w:rsidRDefault="00CF2315" w:rsidP="001F65E0">
            <w:pPr>
              <w:rPr>
                <w:b/>
                <w:sz w:val="32"/>
                <w:szCs w:val="32"/>
              </w:rPr>
            </w:pPr>
            <w:r w:rsidRPr="004547AD">
              <w:rPr>
                <w:b/>
                <w:sz w:val="32"/>
                <w:szCs w:val="32"/>
              </w:rPr>
              <w:t>16 pt, bold</w:t>
            </w:r>
          </w:p>
        </w:tc>
      </w:tr>
      <w:tr w:rsidR="00CF2315" w14:paraId="56AFBF08" w14:textId="77777777" w:rsidTr="001F65E0">
        <w:trPr>
          <w:cantSplit/>
          <w:jc w:val="center"/>
        </w:trPr>
        <w:tc>
          <w:tcPr>
            <w:tcW w:w="2790" w:type="dxa"/>
          </w:tcPr>
          <w:p w14:paraId="08BBA40C" w14:textId="77777777" w:rsidR="00CF2315" w:rsidRPr="004547AD" w:rsidRDefault="00CF2315" w:rsidP="001F65E0">
            <w:pPr>
              <w:rPr>
                <w:b/>
              </w:rPr>
            </w:pPr>
            <w:r w:rsidRPr="004547AD">
              <w:rPr>
                <w:b/>
              </w:rPr>
              <w:t>Author Names</w:t>
            </w:r>
          </w:p>
        </w:tc>
        <w:tc>
          <w:tcPr>
            <w:tcW w:w="2430" w:type="dxa"/>
          </w:tcPr>
          <w:p w14:paraId="21911A6E" w14:textId="77777777" w:rsidR="00CF2315" w:rsidRPr="004547AD" w:rsidRDefault="00CF2315" w:rsidP="001F65E0">
            <w:pPr>
              <w:rPr>
                <w:b/>
              </w:rPr>
            </w:pPr>
            <w:r w:rsidRPr="004547AD">
              <w:rPr>
                <w:b/>
              </w:rPr>
              <w:t>12 pt, bold</w:t>
            </w:r>
          </w:p>
        </w:tc>
      </w:tr>
      <w:tr w:rsidR="00CF2315" w14:paraId="23CAA2E2" w14:textId="77777777" w:rsidTr="001F65E0">
        <w:trPr>
          <w:cantSplit/>
          <w:jc w:val="center"/>
        </w:trPr>
        <w:tc>
          <w:tcPr>
            <w:tcW w:w="2790" w:type="dxa"/>
          </w:tcPr>
          <w:p w14:paraId="2F408447" w14:textId="77777777" w:rsidR="00CF2315" w:rsidRDefault="00CF2315" w:rsidP="001F65E0">
            <w:pPr>
              <w:rPr>
                <w:sz w:val="20"/>
              </w:rPr>
            </w:pPr>
            <w:r>
              <w:rPr>
                <w:sz w:val="20"/>
              </w:rPr>
              <w:t>Author Affiliations</w:t>
            </w:r>
          </w:p>
        </w:tc>
        <w:tc>
          <w:tcPr>
            <w:tcW w:w="2430" w:type="dxa"/>
          </w:tcPr>
          <w:p w14:paraId="591F609F" w14:textId="77777777" w:rsidR="00CF2315" w:rsidRDefault="00CF2315" w:rsidP="001F65E0">
            <w:pPr>
              <w:rPr>
                <w:sz w:val="20"/>
              </w:rPr>
            </w:pPr>
            <w:r>
              <w:rPr>
                <w:sz w:val="20"/>
              </w:rPr>
              <w:t>10 pt</w:t>
            </w:r>
          </w:p>
        </w:tc>
      </w:tr>
      <w:tr w:rsidR="00CF2315" w14:paraId="5E594931" w14:textId="77777777" w:rsidTr="001F65E0">
        <w:trPr>
          <w:cantSplit/>
          <w:jc w:val="center"/>
        </w:trPr>
        <w:tc>
          <w:tcPr>
            <w:tcW w:w="2790" w:type="dxa"/>
          </w:tcPr>
          <w:p w14:paraId="2FD779E4" w14:textId="77777777" w:rsidR="00CF2315" w:rsidRDefault="00CF2315" w:rsidP="001F65E0">
            <w:pPr>
              <w:rPr>
                <w:sz w:val="20"/>
              </w:rPr>
            </w:pPr>
            <w:r>
              <w:rPr>
                <w:sz w:val="20"/>
              </w:rPr>
              <w:t>Abstract</w:t>
            </w:r>
          </w:p>
        </w:tc>
        <w:tc>
          <w:tcPr>
            <w:tcW w:w="2430" w:type="dxa"/>
          </w:tcPr>
          <w:p w14:paraId="786BE5BC" w14:textId="77777777" w:rsidR="00CF2315" w:rsidRDefault="00CF2315" w:rsidP="001F65E0">
            <w:pPr>
              <w:rPr>
                <w:sz w:val="20"/>
              </w:rPr>
            </w:pPr>
            <w:r>
              <w:rPr>
                <w:sz w:val="20"/>
              </w:rPr>
              <w:t>10 pt</w:t>
            </w:r>
          </w:p>
        </w:tc>
      </w:tr>
      <w:tr w:rsidR="00CF2315" w14:paraId="11AF2827" w14:textId="77777777" w:rsidTr="001F65E0">
        <w:trPr>
          <w:cantSplit/>
          <w:jc w:val="center"/>
        </w:trPr>
        <w:tc>
          <w:tcPr>
            <w:tcW w:w="2790" w:type="dxa"/>
          </w:tcPr>
          <w:p w14:paraId="2259CC39" w14:textId="77777777" w:rsidR="00CF2315" w:rsidRDefault="00CF2315" w:rsidP="001F65E0">
            <w:pPr>
              <w:rPr>
                <w:sz w:val="20"/>
              </w:rPr>
            </w:pPr>
            <w:r>
              <w:rPr>
                <w:sz w:val="20"/>
              </w:rPr>
              <w:t>Keywords</w:t>
            </w:r>
          </w:p>
        </w:tc>
        <w:tc>
          <w:tcPr>
            <w:tcW w:w="2430" w:type="dxa"/>
          </w:tcPr>
          <w:p w14:paraId="69FC5E00" w14:textId="77777777" w:rsidR="00CF2315" w:rsidRDefault="00CF2315" w:rsidP="001F65E0">
            <w:pPr>
              <w:rPr>
                <w:sz w:val="20"/>
              </w:rPr>
            </w:pPr>
            <w:r>
              <w:rPr>
                <w:sz w:val="20"/>
              </w:rPr>
              <w:t>10 pt</w:t>
            </w:r>
          </w:p>
        </w:tc>
      </w:tr>
      <w:tr w:rsidR="00CF2315" w14:paraId="470DBFE3" w14:textId="77777777" w:rsidTr="001F65E0">
        <w:trPr>
          <w:cantSplit/>
          <w:jc w:val="center"/>
        </w:trPr>
        <w:tc>
          <w:tcPr>
            <w:tcW w:w="2790" w:type="dxa"/>
          </w:tcPr>
          <w:p w14:paraId="07A42734" w14:textId="77777777" w:rsidR="00CF2315" w:rsidRPr="00931445" w:rsidRDefault="00B20918" w:rsidP="001F65E0">
            <w:pPr>
              <w:rPr>
                <w:b/>
              </w:rPr>
            </w:pPr>
            <w:r>
              <w:rPr>
                <w:b/>
              </w:rPr>
              <w:t>Heading</w:t>
            </w:r>
            <w:r w:rsidR="00CF2315" w:rsidRPr="00931445">
              <w:rPr>
                <w:b/>
              </w:rPr>
              <w:t xml:space="preserve"> 1</w:t>
            </w:r>
          </w:p>
        </w:tc>
        <w:tc>
          <w:tcPr>
            <w:tcW w:w="2430" w:type="dxa"/>
          </w:tcPr>
          <w:p w14:paraId="3F80B0DC" w14:textId="77777777" w:rsidR="00CF2315" w:rsidRPr="00931445" w:rsidRDefault="00CF2315" w:rsidP="00B20918">
            <w:pPr>
              <w:rPr>
                <w:b/>
              </w:rPr>
            </w:pPr>
            <w:r w:rsidRPr="00931445">
              <w:rPr>
                <w:b/>
              </w:rPr>
              <w:t>1</w:t>
            </w:r>
            <w:r w:rsidR="00B20918">
              <w:rPr>
                <w:b/>
              </w:rPr>
              <w:t>2 Pt</w:t>
            </w:r>
            <w:r w:rsidRPr="00931445">
              <w:rPr>
                <w:b/>
              </w:rPr>
              <w:t xml:space="preserve">, </w:t>
            </w:r>
            <w:r w:rsidR="00B20918">
              <w:rPr>
                <w:b/>
              </w:rPr>
              <w:t>bold</w:t>
            </w:r>
          </w:p>
        </w:tc>
      </w:tr>
      <w:tr w:rsidR="00CF2315" w:rsidRPr="00B20918" w14:paraId="7E178756" w14:textId="77777777" w:rsidTr="001F65E0">
        <w:trPr>
          <w:cantSplit/>
          <w:jc w:val="center"/>
        </w:trPr>
        <w:tc>
          <w:tcPr>
            <w:tcW w:w="2790" w:type="dxa"/>
          </w:tcPr>
          <w:p w14:paraId="75874ABE" w14:textId="77777777" w:rsidR="00CF2315" w:rsidRPr="00B20918" w:rsidRDefault="00CF2315" w:rsidP="001F65E0">
            <w:pPr>
              <w:rPr>
                <w:i/>
              </w:rPr>
            </w:pPr>
            <w:r w:rsidRPr="00B20918">
              <w:rPr>
                <w:i/>
              </w:rPr>
              <w:t>Heading 2</w:t>
            </w:r>
          </w:p>
        </w:tc>
        <w:tc>
          <w:tcPr>
            <w:tcW w:w="2430" w:type="dxa"/>
          </w:tcPr>
          <w:p w14:paraId="624B4EB6" w14:textId="77777777" w:rsidR="00CF2315" w:rsidRPr="00B20918" w:rsidRDefault="00CF2315" w:rsidP="008233E8">
            <w:pPr>
              <w:rPr>
                <w:i/>
              </w:rPr>
            </w:pPr>
            <w:r w:rsidRPr="00B20918">
              <w:rPr>
                <w:i/>
              </w:rPr>
              <w:t>1</w:t>
            </w:r>
            <w:r w:rsidR="00B20918">
              <w:rPr>
                <w:i/>
              </w:rPr>
              <w:t>2</w:t>
            </w:r>
            <w:r w:rsidRPr="00B20918">
              <w:rPr>
                <w:i/>
              </w:rPr>
              <w:t xml:space="preserve"> pt, </w:t>
            </w:r>
            <w:r w:rsidR="008233E8">
              <w:rPr>
                <w:i/>
              </w:rPr>
              <w:t>italic</w:t>
            </w:r>
          </w:p>
        </w:tc>
      </w:tr>
      <w:tr w:rsidR="00CF2315" w:rsidRPr="00C50E5E" w14:paraId="52E7602B" w14:textId="77777777" w:rsidTr="001F65E0">
        <w:trPr>
          <w:cantSplit/>
          <w:jc w:val="center"/>
        </w:trPr>
        <w:tc>
          <w:tcPr>
            <w:tcW w:w="2790" w:type="dxa"/>
          </w:tcPr>
          <w:p w14:paraId="67AFEBAC" w14:textId="77777777" w:rsidR="00CF2315" w:rsidRPr="00C50E5E" w:rsidRDefault="00CF2315" w:rsidP="001F65E0">
            <w:pPr>
              <w:rPr>
                <w:i/>
                <w:sz w:val="22"/>
                <w:szCs w:val="22"/>
              </w:rPr>
            </w:pPr>
            <w:r w:rsidRPr="00C50E5E">
              <w:rPr>
                <w:i/>
                <w:sz w:val="22"/>
                <w:szCs w:val="22"/>
              </w:rPr>
              <w:t>Heading 3</w:t>
            </w:r>
          </w:p>
        </w:tc>
        <w:tc>
          <w:tcPr>
            <w:tcW w:w="2430" w:type="dxa"/>
          </w:tcPr>
          <w:p w14:paraId="62F10205" w14:textId="77777777" w:rsidR="00CF2315" w:rsidRPr="00C50E5E" w:rsidRDefault="00CF2315" w:rsidP="001F65E0">
            <w:pPr>
              <w:rPr>
                <w:i/>
                <w:sz w:val="22"/>
                <w:szCs w:val="22"/>
              </w:rPr>
            </w:pPr>
            <w:r w:rsidRPr="00C50E5E">
              <w:rPr>
                <w:i/>
                <w:sz w:val="22"/>
                <w:szCs w:val="22"/>
              </w:rPr>
              <w:t>11 pt, italic</w:t>
            </w:r>
          </w:p>
        </w:tc>
      </w:tr>
      <w:tr w:rsidR="00CF2315" w:rsidRPr="00931445" w14:paraId="284D6FBF" w14:textId="77777777" w:rsidTr="001F65E0">
        <w:trPr>
          <w:cantSplit/>
          <w:jc w:val="center"/>
        </w:trPr>
        <w:tc>
          <w:tcPr>
            <w:tcW w:w="2790" w:type="dxa"/>
          </w:tcPr>
          <w:p w14:paraId="1161301C" w14:textId="77777777" w:rsidR="00CF2315" w:rsidRPr="00931445" w:rsidRDefault="00931445" w:rsidP="001F65E0">
            <w:r>
              <w:t>Body Text</w:t>
            </w:r>
          </w:p>
        </w:tc>
        <w:tc>
          <w:tcPr>
            <w:tcW w:w="2430" w:type="dxa"/>
          </w:tcPr>
          <w:p w14:paraId="587F5785" w14:textId="77777777" w:rsidR="00CF2315" w:rsidRPr="00931445" w:rsidRDefault="00CF2315" w:rsidP="00931445">
            <w:r w:rsidRPr="00931445">
              <w:t>1</w:t>
            </w:r>
            <w:r w:rsidR="00931445" w:rsidRPr="00931445">
              <w:t>2</w:t>
            </w:r>
            <w:r w:rsidRPr="00931445">
              <w:t xml:space="preserve"> pt</w:t>
            </w:r>
          </w:p>
        </w:tc>
      </w:tr>
      <w:tr w:rsidR="00CF2315" w:rsidRPr="00931445" w14:paraId="59340D72" w14:textId="77777777" w:rsidTr="001F65E0">
        <w:trPr>
          <w:cantSplit/>
          <w:jc w:val="center"/>
        </w:trPr>
        <w:tc>
          <w:tcPr>
            <w:tcW w:w="2790" w:type="dxa"/>
          </w:tcPr>
          <w:p w14:paraId="3DC4B17A" w14:textId="77777777" w:rsidR="00CF2315" w:rsidRPr="00931445" w:rsidRDefault="00CF2315" w:rsidP="001F65E0">
            <w:pPr>
              <w:rPr>
                <w:sz w:val="20"/>
                <w:szCs w:val="20"/>
              </w:rPr>
            </w:pPr>
            <w:r w:rsidRPr="00931445">
              <w:rPr>
                <w:sz w:val="20"/>
                <w:szCs w:val="20"/>
              </w:rPr>
              <w:t>Figure caption</w:t>
            </w:r>
          </w:p>
        </w:tc>
        <w:tc>
          <w:tcPr>
            <w:tcW w:w="2430" w:type="dxa"/>
          </w:tcPr>
          <w:p w14:paraId="3DD96CE9" w14:textId="77777777" w:rsidR="00CF2315" w:rsidRPr="00931445" w:rsidRDefault="00931445" w:rsidP="001F65E0">
            <w:pPr>
              <w:rPr>
                <w:sz w:val="20"/>
                <w:szCs w:val="20"/>
              </w:rPr>
            </w:pPr>
            <w:r w:rsidRPr="00931445">
              <w:rPr>
                <w:sz w:val="20"/>
                <w:szCs w:val="20"/>
              </w:rPr>
              <w:t>10</w:t>
            </w:r>
            <w:r w:rsidR="00CF2315" w:rsidRPr="00931445">
              <w:rPr>
                <w:sz w:val="20"/>
                <w:szCs w:val="20"/>
              </w:rPr>
              <w:t xml:space="preserve"> pt</w:t>
            </w:r>
          </w:p>
        </w:tc>
      </w:tr>
      <w:tr w:rsidR="00CF2315" w:rsidRPr="00931445" w14:paraId="2558511A" w14:textId="77777777" w:rsidTr="001F65E0">
        <w:trPr>
          <w:cantSplit/>
          <w:jc w:val="center"/>
        </w:trPr>
        <w:tc>
          <w:tcPr>
            <w:tcW w:w="2790" w:type="dxa"/>
          </w:tcPr>
          <w:p w14:paraId="3CF4B059" w14:textId="77777777" w:rsidR="00CF2315" w:rsidRPr="00931445" w:rsidRDefault="00CF2315" w:rsidP="001F65E0">
            <w:pPr>
              <w:rPr>
                <w:sz w:val="20"/>
                <w:szCs w:val="20"/>
              </w:rPr>
            </w:pPr>
            <w:r w:rsidRPr="00931445">
              <w:rPr>
                <w:sz w:val="20"/>
                <w:szCs w:val="20"/>
              </w:rPr>
              <w:t>Table caption</w:t>
            </w:r>
          </w:p>
        </w:tc>
        <w:tc>
          <w:tcPr>
            <w:tcW w:w="2430" w:type="dxa"/>
          </w:tcPr>
          <w:p w14:paraId="121E0952" w14:textId="77777777" w:rsidR="00CF2315" w:rsidRPr="00931445" w:rsidRDefault="00931445" w:rsidP="001F65E0">
            <w:pPr>
              <w:rPr>
                <w:sz w:val="20"/>
                <w:szCs w:val="20"/>
              </w:rPr>
            </w:pPr>
            <w:r w:rsidRPr="00931445">
              <w:rPr>
                <w:sz w:val="20"/>
                <w:szCs w:val="20"/>
              </w:rPr>
              <w:t>10</w:t>
            </w:r>
            <w:r w:rsidR="00CF2315" w:rsidRPr="00931445">
              <w:rPr>
                <w:sz w:val="20"/>
                <w:szCs w:val="20"/>
              </w:rPr>
              <w:t xml:space="preserve"> pt</w:t>
            </w:r>
          </w:p>
        </w:tc>
      </w:tr>
    </w:tbl>
    <w:p w14:paraId="482C22C5" w14:textId="77777777" w:rsidR="00CF2315" w:rsidRPr="00F155F4" w:rsidRDefault="00CF2315" w:rsidP="00B03DEA">
      <w:pPr>
        <w:pStyle w:val="BodyText"/>
      </w:pPr>
    </w:p>
    <w:p w14:paraId="603EAE9D" w14:textId="77777777" w:rsidR="00023A72" w:rsidRPr="00CF2315" w:rsidRDefault="00B20918" w:rsidP="00CF2315">
      <w:pPr>
        <w:pStyle w:val="Heading1"/>
      </w:pPr>
      <w:r>
        <w:t>2</w:t>
      </w:r>
      <w:r>
        <w:tab/>
        <w:t>Parts o</w:t>
      </w:r>
      <w:r w:rsidRPr="00CF2315">
        <w:t xml:space="preserve">f </w:t>
      </w:r>
      <w:r>
        <w:t>a</w:t>
      </w:r>
      <w:r w:rsidRPr="00CF2315">
        <w:t xml:space="preserve"> Manuscript</w:t>
      </w:r>
    </w:p>
    <w:p w14:paraId="5FBDAF13" w14:textId="77777777" w:rsidR="00574E5A" w:rsidRPr="00F155F4" w:rsidRDefault="00DB77A9" w:rsidP="00B03DEA">
      <w:pPr>
        <w:pStyle w:val="BodyText"/>
      </w:pPr>
      <w:r w:rsidRPr="00F155F4">
        <w:t xml:space="preserve">This </w:t>
      </w:r>
      <w:r w:rsidR="00CB71F1" w:rsidRPr="00F155F4">
        <w:t>section describes the normal structure of a manuscript and how each part should be handled</w:t>
      </w:r>
      <w:r w:rsidR="004D65CE" w:rsidRPr="00F155F4">
        <w:t>.</w:t>
      </w:r>
      <w:r w:rsidR="004549D7" w:rsidRPr="00F155F4">
        <w:t xml:space="preserve"> </w:t>
      </w:r>
    </w:p>
    <w:p w14:paraId="0AF25747" w14:textId="77777777" w:rsidR="00E12C3D" w:rsidRPr="00B20918" w:rsidRDefault="00EB71E2" w:rsidP="00B20918">
      <w:pPr>
        <w:pStyle w:val="Heading2"/>
      </w:pPr>
      <w:r w:rsidRPr="00B20918">
        <w:t>2</w:t>
      </w:r>
      <w:r w:rsidR="00E12C3D" w:rsidRPr="00B20918">
        <w:t xml:space="preserve">.1 Title and </w:t>
      </w:r>
      <w:r w:rsidR="006D7509" w:rsidRPr="00B20918">
        <w:t>A</w:t>
      </w:r>
      <w:r w:rsidR="00E12C3D" w:rsidRPr="00B20918">
        <w:t xml:space="preserve">uthor </w:t>
      </w:r>
      <w:r w:rsidR="006D7509" w:rsidRPr="00B20918">
        <w:t>N</w:t>
      </w:r>
      <w:r w:rsidR="00E12C3D" w:rsidRPr="00B20918">
        <w:t>ames</w:t>
      </w:r>
    </w:p>
    <w:p w14:paraId="0E0AFD70" w14:textId="04631A0D" w:rsidR="00E12C3D" w:rsidRDefault="00E12C3D" w:rsidP="00E12C3D">
      <w:pPr>
        <w:pStyle w:val="BodyText"/>
      </w:pPr>
      <w:r>
        <w:t xml:space="preserve">The article title appears </w:t>
      </w:r>
      <w:r w:rsidR="00FC730E">
        <w:t>left justified at the</w:t>
      </w:r>
      <w:r>
        <w:t xml:space="preserve"> top of the first page. The title font is 16 pt, bold. The rules for capitalizing the title are the same as for sentences; only the first word, proper nouns, and acronyms should be capitalized. Do not begin titles with articles (e.g., a, an, the) or prepositions (e.g., on, by, etc.). The word “novel” should not appear in the title, as publication will imply novelty. Avoid the use of acronyms in the title, unless they are widely understood. </w:t>
      </w:r>
    </w:p>
    <w:p w14:paraId="56A95F78" w14:textId="77777777" w:rsidR="00E12C3D" w:rsidRPr="00E12C3D" w:rsidRDefault="00E12C3D" w:rsidP="00E12C3D">
      <w:pPr>
        <w:pStyle w:val="BodyTextIndented"/>
      </w:pPr>
      <w:r>
        <w:t>The list of authors immediately fo</w:t>
      </w:r>
      <w:r w:rsidR="00221C7B">
        <w:t>llows the title. The font is 12 pt</w:t>
      </w:r>
      <w:r>
        <w:t xml:space="preserve"> bold and the author names are</w:t>
      </w:r>
      <w:r w:rsidR="00FC730E">
        <w:t xml:space="preserve"> left justified</w:t>
      </w:r>
      <w:r>
        <w:t>. The author affiliations and addresses</w:t>
      </w:r>
      <w:r w:rsidR="00221C7B">
        <w:t xml:space="preserve"> follow the names, in 10 </w:t>
      </w:r>
      <w:r>
        <w:t xml:space="preserve">pt normal font and left justified. For multiple affiliations, each affiliation should appear on a separate line. Superscript letters (a, b, c, etc.) should be used to associate multiple authors with their respective affiliations. </w:t>
      </w:r>
      <w:r w:rsidR="007A7F04" w:rsidRPr="007A7F04">
        <w:t>The corresponding author should be identified with an asterisk, and that person's email address should be provided below the keywords.</w:t>
      </w:r>
    </w:p>
    <w:p w14:paraId="3B8B547A" w14:textId="77777777" w:rsidR="00D018A6" w:rsidRDefault="00EB71E2" w:rsidP="00B20918">
      <w:pPr>
        <w:pStyle w:val="Heading2"/>
      </w:pPr>
      <w:r w:rsidRPr="00B20918">
        <w:t>2</w:t>
      </w:r>
      <w:r w:rsidR="00F155F4" w:rsidRPr="00B20918">
        <w:t>.</w:t>
      </w:r>
      <w:r w:rsidRPr="00B20918">
        <w:t>2</w:t>
      </w:r>
      <w:r w:rsidR="00EF010D" w:rsidRPr="00B20918">
        <w:tab/>
      </w:r>
      <w:r w:rsidR="009952E0" w:rsidRPr="00B20918">
        <w:t>Abstract</w:t>
      </w:r>
    </w:p>
    <w:p w14:paraId="5ED69E0B" w14:textId="2AC8540E" w:rsidR="00D018A6" w:rsidRDefault="00D018A6" w:rsidP="00D018A6">
      <w:pPr>
        <w:pStyle w:val="BodyText"/>
        <w:rPr>
          <w:rFonts w:ascii="Calibri" w:hAnsi="Calibri" w:cs="Calibri"/>
        </w:rPr>
      </w:pPr>
      <w:r>
        <w:t xml:space="preserve">The abstract should be a summary of the paper and not an introduction. Because the abstract may be used in abstracting journals, it should be self-contained (i.e., no numerical references) and substantive in nature, presenting concisely the objectives, methodology used, results obtained, and their significance. Please note that the following journals </w:t>
      </w:r>
      <w:r w:rsidR="00F4305A">
        <w:t>require</w:t>
      </w:r>
      <w:r>
        <w:t xml:space="preserve"> the use of </w:t>
      </w:r>
      <w:r>
        <w:rPr>
          <w:b/>
          <w:bCs/>
        </w:rPr>
        <w:t>structured abstracts</w:t>
      </w:r>
      <w:r>
        <w:t xml:space="preserve"> in manuscript submissions:</w:t>
      </w:r>
      <w:r>
        <w:rPr>
          <w:i/>
          <w:iCs/>
        </w:rPr>
        <w:t xml:space="preserve"> Neurophotonics</w:t>
      </w:r>
      <w:r>
        <w:t>,</w:t>
      </w:r>
      <w:r>
        <w:rPr>
          <w:i/>
          <w:iCs/>
        </w:rPr>
        <w:t xml:space="preserve"> </w:t>
      </w:r>
      <w:r>
        <w:t xml:space="preserve">the </w:t>
      </w:r>
      <w:r>
        <w:rPr>
          <w:i/>
          <w:iCs/>
        </w:rPr>
        <w:t>Journal of Biomedical Optics</w:t>
      </w:r>
      <w:r>
        <w:t xml:space="preserve">, and the </w:t>
      </w:r>
      <w:r>
        <w:rPr>
          <w:i/>
          <w:iCs/>
        </w:rPr>
        <w:t xml:space="preserve">Journal of </w:t>
      </w:r>
      <w:r w:rsidR="00F4305A">
        <w:rPr>
          <w:i/>
          <w:iCs/>
        </w:rPr>
        <w:t xml:space="preserve">Medical Imaging. </w:t>
      </w:r>
      <w:r w:rsidR="00F4305A">
        <w:t xml:space="preserve">Structured abstracts are encouraged for the </w:t>
      </w:r>
      <w:r w:rsidR="00F4305A">
        <w:rPr>
          <w:i/>
          <w:iCs/>
        </w:rPr>
        <w:t xml:space="preserve">Journal of </w:t>
      </w:r>
      <w:r>
        <w:rPr>
          <w:i/>
          <w:iCs/>
        </w:rPr>
        <w:t>Micro/Nanolithography, MEMS, and MOEMS</w:t>
      </w:r>
      <w:r>
        <w:t>. Helpful guidelines for structured abstracts are available on the website of the journal.</w:t>
      </w:r>
    </w:p>
    <w:p w14:paraId="3D7B3603" w14:textId="0AE50566" w:rsidR="00CC31DC" w:rsidRPr="00B20918" w:rsidRDefault="00EB71E2" w:rsidP="00B20918">
      <w:pPr>
        <w:pStyle w:val="Heading2"/>
      </w:pPr>
      <w:r w:rsidRPr="00B20918">
        <w:t>2</w:t>
      </w:r>
      <w:r w:rsidR="00CC31DC" w:rsidRPr="00B20918">
        <w:t>.</w:t>
      </w:r>
      <w:r w:rsidRPr="00B20918">
        <w:t>3</w:t>
      </w:r>
      <w:r w:rsidR="00CC31DC" w:rsidRPr="00B20918">
        <w:t xml:space="preserve"> Subject Terms</w:t>
      </w:r>
      <w:r w:rsidR="006D7509" w:rsidRPr="00B20918">
        <w:t>/Keywords</w:t>
      </w:r>
    </w:p>
    <w:p w14:paraId="3AD3DBF2" w14:textId="77777777" w:rsidR="00CC31DC" w:rsidRPr="00CC31DC" w:rsidRDefault="00EB4EBC" w:rsidP="00CC31DC">
      <w:pPr>
        <w:pStyle w:val="BodyText"/>
      </w:pPr>
      <w:r>
        <w:t>Keywords are required. Please provide 3-6 keywords related to your paper.</w:t>
      </w:r>
    </w:p>
    <w:p w14:paraId="6CA997FF" w14:textId="77777777" w:rsidR="003339D2" w:rsidRPr="00B20918" w:rsidRDefault="00EB71E2" w:rsidP="00B20918">
      <w:pPr>
        <w:pStyle w:val="Heading2"/>
      </w:pPr>
      <w:r w:rsidRPr="00B20918">
        <w:t>2</w:t>
      </w:r>
      <w:r w:rsidR="007E5BB8" w:rsidRPr="00B20918">
        <w:t>.</w:t>
      </w:r>
      <w:r w:rsidRPr="00B20918">
        <w:t>4</w:t>
      </w:r>
      <w:r w:rsidR="00A06481" w:rsidRPr="00B20918">
        <w:tab/>
      </w:r>
      <w:r w:rsidR="00020565" w:rsidRPr="00B20918">
        <w:t xml:space="preserve">Body of </w:t>
      </w:r>
      <w:r w:rsidR="00CC31DC" w:rsidRPr="00B20918">
        <w:t>P</w:t>
      </w:r>
      <w:r w:rsidR="003339D2" w:rsidRPr="00B20918">
        <w:t>aper</w:t>
      </w:r>
    </w:p>
    <w:p w14:paraId="4138FD9C" w14:textId="77777777" w:rsidR="003339D2" w:rsidRDefault="00614A22" w:rsidP="00B03DEA">
      <w:pPr>
        <w:pStyle w:val="BodyText"/>
      </w:pPr>
      <w:r w:rsidRPr="00F155F4">
        <w:t xml:space="preserve">The body of the paper consists of numbered sections that present the </w:t>
      </w:r>
      <w:r w:rsidR="00EB78C1" w:rsidRPr="00F155F4">
        <w:t>main findings</w:t>
      </w:r>
      <w:r w:rsidR="00E774C4" w:rsidRPr="00F155F4">
        <w:t>. These sections should be organized to best present the material.</w:t>
      </w:r>
    </w:p>
    <w:p w14:paraId="426619C5" w14:textId="77777777" w:rsidR="006541D1" w:rsidRPr="00F155F4" w:rsidRDefault="006541D1" w:rsidP="006541D1">
      <w:pPr>
        <w:pStyle w:val="BodyTextIndented"/>
      </w:pPr>
      <w:r w:rsidRPr="00F155F4">
        <w:t xml:space="preserve">It is often important to refer back (or forward) to specific sections. Such references are made by indicating the section number, for example, “In Sec. 2 we showed…” or “Section 2.1 contained a description….” </w:t>
      </w:r>
      <w:r>
        <w:t xml:space="preserve">If the word Section, Reference, Equation, or Figure starts a sentence, it is spelled out. When occurring in the middle of a sentence, these words are abbreviated Sec., Ref., Eq., and Fig. </w:t>
      </w:r>
    </w:p>
    <w:p w14:paraId="61F77B13" w14:textId="77777777" w:rsidR="006541D1" w:rsidRPr="005A58FF" w:rsidRDefault="006541D1" w:rsidP="006541D1">
      <w:pPr>
        <w:pStyle w:val="BodyTextIndented"/>
      </w:pPr>
      <w:r w:rsidRPr="005A58FF">
        <w:t xml:space="preserve">At the first occurrence of an acronym, spell it out followed by the acronym in parentheses, e.g., </w:t>
      </w:r>
      <w:r>
        <w:t>charge-coupled diode</w:t>
      </w:r>
      <w:r w:rsidRPr="005A58FF">
        <w:t xml:space="preserve"> (</w:t>
      </w:r>
      <w:r>
        <w:t>CCD</w:t>
      </w:r>
      <w:r w:rsidRPr="005A58FF">
        <w:t>).</w:t>
      </w:r>
    </w:p>
    <w:p w14:paraId="6E395FF1" w14:textId="77777777" w:rsidR="00CC31DC" w:rsidRPr="00B20918" w:rsidRDefault="00EB71E2" w:rsidP="00B20918">
      <w:pPr>
        <w:pStyle w:val="Heading2"/>
      </w:pPr>
      <w:r w:rsidRPr="00B20918">
        <w:t>2</w:t>
      </w:r>
      <w:r w:rsidR="00CC31DC" w:rsidRPr="00B20918">
        <w:t>.</w:t>
      </w:r>
      <w:r w:rsidRPr="00B20918">
        <w:t>5</w:t>
      </w:r>
      <w:r w:rsidR="00CC31DC" w:rsidRPr="00B20918">
        <w:t xml:space="preserve"> Footnotes</w:t>
      </w:r>
    </w:p>
    <w:p w14:paraId="2A228ACD" w14:textId="77777777" w:rsidR="00CC31DC" w:rsidRPr="005A58FF" w:rsidRDefault="00807B15" w:rsidP="00807B15">
      <w:pPr>
        <w:pStyle w:val="BodyText"/>
      </w:pPr>
      <w:r>
        <w:t>Use textual footnotes only when necessary to present important documentary or explanatory material whose inclusion in the text would be distracting</w:t>
      </w:r>
      <w:r w:rsidR="00CC31DC" w:rsidRPr="005A58FF">
        <w:t>.</w:t>
      </w:r>
      <w:r w:rsidR="00CC31DC" w:rsidRPr="00360ACA">
        <w:rPr>
          <w:rStyle w:val="FooterChar"/>
        </w:rPr>
        <w:footnoteReference w:id="1"/>
      </w:r>
    </w:p>
    <w:p w14:paraId="0A33A3D5" w14:textId="77777777" w:rsidR="0060678F" w:rsidRPr="00B20918" w:rsidRDefault="00EB71E2" w:rsidP="00B20918">
      <w:pPr>
        <w:pStyle w:val="Heading2"/>
      </w:pPr>
      <w:r w:rsidRPr="00B20918">
        <w:t>2</w:t>
      </w:r>
      <w:r w:rsidR="007E5BB8" w:rsidRPr="00B20918">
        <w:t>.</w:t>
      </w:r>
      <w:r w:rsidRPr="00B20918">
        <w:t>6</w:t>
      </w:r>
      <w:r w:rsidR="007E5BB8" w:rsidRPr="00B20918">
        <w:tab/>
      </w:r>
      <w:r w:rsidR="0060678F" w:rsidRPr="00B20918">
        <w:t>Appendices</w:t>
      </w:r>
    </w:p>
    <w:p w14:paraId="7A20CF2F" w14:textId="386FB194" w:rsidR="003339D2" w:rsidRDefault="008F17BD" w:rsidP="00B03DEA">
      <w:pPr>
        <w:pStyle w:val="BodyText"/>
      </w:pPr>
      <w:r>
        <w:t>Brief appendices may be included when necessary, such as derivations of equations, proofs of theorems, and details of algorithms</w:t>
      </w:r>
      <w:r w:rsidR="00CC31DC">
        <w:t>.</w:t>
      </w:r>
      <w:r w:rsidR="0060678F" w:rsidRPr="00F155F4">
        <w:t xml:space="preserve"> </w:t>
      </w:r>
      <w:r w:rsidR="00CC31DC">
        <w:t xml:space="preserve">Equations and figures appearing in </w:t>
      </w:r>
      <w:r w:rsidR="00C03CF4">
        <w:t>a</w:t>
      </w:r>
      <w:r w:rsidR="00CC31DC">
        <w:t>ppendices should continue sequential numbering from earlier in the paper.</w:t>
      </w:r>
    </w:p>
    <w:p w14:paraId="57B92FBD" w14:textId="77777777" w:rsidR="00EC1FEA" w:rsidRDefault="00EC1FEA" w:rsidP="00B20918">
      <w:pPr>
        <w:pStyle w:val="Heading2"/>
      </w:pPr>
      <w:r w:rsidRPr="00EC1FEA">
        <w:t>2.</w:t>
      </w:r>
      <w:r>
        <w:t>7</w:t>
      </w:r>
      <w:r w:rsidRPr="00EC1FEA">
        <w:tab/>
      </w:r>
      <w:r>
        <w:t>Disclosures</w:t>
      </w:r>
    </w:p>
    <w:p w14:paraId="766954A0" w14:textId="77777777" w:rsidR="00EC1FEA" w:rsidRPr="00D4539B" w:rsidRDefault="00EC1FEA" w:rsidP="00EC1FEA">
      <w:pPr>
        <w:pStyle w:val="BodyText"/>
      </w:pPr>
      <w:r w:rsidRPr="00D4539B">
        <w:t xml:space="preserve">Conflicts of interest should be declared under a </w:t>
      </w:r>
      <w:r>
        <w:t>separate</w:t>
      </w:r>
      <w:r w:rsidRPr="00D4539B">
        <w:t xml:space="preserve"> header, above Acknowledgments. If the authors have no competing interests to declare, then a statement should be included declaring no conflicts of interest. For assistance generating a disclosure statement, see the form available from  the International Committee of Medical Journal Editors website: </w:t>
      </w:r>
      <w:hyperlink r:id="rId16" w:history="1">
        <w:r w:rsidRPr="002128D1">
          <w:rPr>
            <w:rStyle w:val="Hyperlink"/>
          </w:rPr>
          <w:t>http://www.icmje.org/conflicts-of-interest/</w:t>
        </w:r>
      </w:hyperlink>
      <w:r>
        <w:t xml:space="preserve"> </w:t>
      </w:r>
    </w:p>
    <w:p w14:paraId="41E07EB4" w14:textId="77777777" w:rsidR="00EC1FEA" w:rsidRPr="00EC1FEA" w:rsidRDefault="00EC1FEA" w:rsidP="00EC1FEA"/>
    <w:p w14:paraId="5C698D8A" w14:textId="77777777" w:rsidR="00CC31DC" w:rsidRPr="00B20918" w:rsidRDefault="00EB71E2" w:rsidP="00B20918">
      <w:pPr>
        <w:pStyle w:val="Heading2"/>
      </w:pPr>
      <w:r w:rsidRPr="00B20918">
        <w:t>2.</w:t>
      </w:r>
      <w:r w:rsidR="00EC1FEA">
        <w:t>8</w:t>
      </w:r>
      <w:r w:rsidR="00CC31DC" w:rsidRPr="00B20918">
        <w:tab/>
        <w:t>Acknowledgments</w:t>
      </w:r>
    </w:p>
    <w:p w14:paraId="5867D247" w14:textId="77777777" w:rsidR="00CC31DC" w:rsidRPr="00F155F4" w:rsidRDefault="00CC31DC" w:rsidP="00CC31DC">
      <w:pPr>
        <w:pStyle w:val="BodyText"/>
      </w:pPr>
      <w:r w:rsidRPr="00F155F4">
        <w:t>A</w:t>
      </w:r>
      <w:r>
        <w:t>cknowledgments</w:t>
      </w:r>
      <w:r w:rsidR="00EC1FEA">
        <w:t xml:space="preserve"> and funding information</w:t>
      </w:r>
      <w:r>
        <w:t xml:space="preserve"> </w:t>
      </w:r>
      <w:r w:rsidR="00EC1FEA">
        <w:t>should be</w:t>
      </w:r>
      <w:r>
        <w:t xml:space="preserve"> added after the conclusion, and before references. </w:t>
      </w:r>
      <w:r w:rsidR="00EC1FEA" w:rsidRPr="00EC1FEA">
        <w:t>Include grant numbers and the full name of the funding body.</w:t>
      </w:r>
      <w:r w:rsidR="00A262EE" w:rsidRPr="00EC1FEA">
        <w:t xml:space="preserve"> </w:t>
      </w:r>
      <w:r w:rsidR="00A262EE">
        <w:t>The acknowledgments section does not have a section number.</w:t>
      </w:r>
    </w:p>
    <w:p w14:paraId="598C698F" w14:textId="24E2EBFF" w:rsidR="0008499C" w:rsidRDefault="00EB71E2" w:rsidP="00B20918">
      <w:pPr>
        <w:pStyle w:val="Heading2"/>
      </w:pPr>
      <w:r w:rsidRPr="00B20918">
        <w:t>2.</w:t>
      </w:r>
      <w:r w:rsidR="00DF4268">
        <w:t>9</w:t>
      </w:r>
      <w:r w:rsidR="0008499C">
        <w:t xml:space="preserve"> </w:t>
      </w:r>
      <w:r w:rsidR="0008499C" w:rsidRPr="0008499C">
        <w:t>Code, Data, and Materials Availability</w:t>
      </w:r>
    </w:p>
    <w:p w14:paraId="4AF1B2EE" w14:textId="6E778F50" w:rsidR="002476FA" w:rsidRDefault="002476FA" w:rsidP="002476FA">
      <w:pPr>
        <w:spacing w:line="480" w:lineRule="auto"/>
      </w:pPr>
      <w:r>
        <w:t>Availability of code, data</w:t>
      </w:r>
      <w:r w:rsidR="008E7B24">
        <w:t>,</w:t>
      </w:r>
      <w:r>
        <w:t xml:space="preserve"> and/or materials used in the research results reported in the manuscript</w:t>
      </w:r>
    </w:p>
    <w:p w14:paraId="308456E7" w14:textId="1113B6C8" w:rsidR="00D05C91" w:rsidRPr="00D05C91" w:rsidRDefault="002476FA" w:rsidP="002476FA">
      <w:pPr>
        <w:spacing w:line="480" w:lineRule="auto"/>
      </w:pPr>
      <w:r>
        <w:t xml:space="preserve">may be declared under the heading </w:t>
      </w:r>
      <w:r w:rsidR="0004213E">
        <w:t>“</w:t>
      </w:r>
      <w:r>
        <w:t>Code, Data, and Materials Availability,” following the Acknowledgments section. As relevant, provide specific access information or restrictions (i.e., links to repository access addresses with guidance on commercial or public access).</w:t>
      </w:r>
    </w:p>
    <w:p w14:paraId="21FAE442" w14:textId="6BE922BB" w:rsidR="00EC427A" w:rsidRPr="00B20918" w:rsidRDefault="0008499C" w:rsidP="00B20918">
      <w:pPr>
        <w:pStyle w:val="Heading2"/>
      </w:pPr>
      <w:r w:rsidRPr="00B20918">
        <w:t>2.</w:t>
      </w:r>
      <w:r>
        <w:t xml:space="preserve">10 </w:t>
      </w:r>
      <w:r w:rsidR="00A06481" w:rsidRPr="00B20918">
        <w:tab/>
      </w:r>
      <w:r w:rsidR="00EC427A" w:rsidRPr="00B20918">
        <w:t xml:space="preserve">References </w:t>
      </w:r>
    </w:p>
    <w:p w14:paraId="3113721F" w14:textId="77777777" w:rsidR="00166C92" w:rsidRDefault="00EC427A" w:rsidP="00B03DEA">
      <w:pPr>
        <w:pStyle w:val="BodyText"/>
      </w:pPr>
      <w:r w:rsidRPr="00F155F4">
        <w:t>The References section lists books, articles, and repor</w:t>
      </w:r>
      <w:r w:rsidR="00166C92" w:rsidRPr="00F155F4">
        <w:t>ts that are cited in the paper</w:t>
      </w:r>
      <w:r w:rsidR="00CC31DC">
        <w:t xml:space="preserve">. </w:t>
      </w:r>
      <w:r w:rsidRPr="00F155F4">
        <w:t>The references are numbered in the order they are cited.</w:t>
      </w:r>
      <w:r w:rsidR="00097DCC" w:rsidRPr="00F155F4">
        <w:t xml:space="preserve"> </w:t>
      </w:r>
      <w:r w:rsidRPr="00F155F4">
        <w:t xml:space="preserve">Examples of </w:t>
      </w:r>
      <w:r w:rsidR="002F06E5">
        <w:t>reference styles</w:t>
      </w:r>
      <w:r w:rsidRPr="00F155F4">
        <w:t xml:space="preserve"> are given at the end of this template.</w:t>
      </w:r>
      <w:r w:rsidR="00D742E3">
        <w:t xml:space="preserve"> </w:t>
      </w:r>
    </w:p>
    <w:p w14:paraId="520DE74D" w14:textId="77777777" w:rsidR="00EB71E2" w:rsidRDefault="00EB71E2" w:rsidP="00EB71E2">
      <w:pPr>
        <w:pStyle w:val="BodyTextIndented"/>
      </w:pPr>
      <w:r w:rsidRPr="00EB71E2">
        <w:t>For books</w:t>
      </w:r>
      <w:r>
        <w:rPr>
          <w:vertAlign w:val="superscript"/>
        </w:rPr>
        <w:t>1,2</w:t>
      </w:r>
      <w:r w:rsidRPr="00EB71E2">
        <w:t xml:space="preserve"> the listing includes the list of authors (initials plus last name), book title (in italics), page or chapter numbers, publisher, city, and year of publication. Journal article references</w:t>
      </w:r>
      <w:r>
        <w:rPr>
          <w:vertAlign w:val="superscript"/>
        </w:rPr>
        <w:t>3,4</w:t>
      </w:r>
      <w:r w:rsidRPr="00EB71E2">
        <w:t xml:space="preserve"> include the author list, title of the article (in quotes), journal name (in italics, properly abbreviated), volume number (in bold), inclusive page numbers or citation identifier, and year. A reference to a proceedings paper or a chapter in an edited book</w:t>
      </w:r>
      <w:r>
        <w:rPr>
          <w:vertAlign w:val="superscript"/>
        </w:rPr>
        <w:t>5,6</w:t>
      </w:r>
      <w:r w:rsidRPr="00EB71E2">
        <w:t xml:space="preserve"> includes the author list, title of the article (in quotes), conference name (in italics), editors (if appropriate), volume title (in italics), volume number if applicable (in bold), inclusive page numbers, publisher, city, and year.</w:t>
      </w:r>
    </w:p>
    <w:p w14:paraId="7A6F5F38" w14:textId="77777777" w:rsidR="00C031EE" w:rsidRDefault="00C031EE" w:rsidP="00C031EE">
      <w:pPr>
        <w:pStyle w:val="BodyTextIndented"/>
      </w:pPr>
      <w:r w:rsidRPr="00C031EE">
        <w:t>The references are numbered in the order of their first citation. Citations to the references are</w:t>
      </w:r>
      <w:r>
        <w:t xml:space="preserve"> </w:t>
      </w:r>
      <w:r w:rsidRPr="00C031EE">
        <w:t>made using superscripts, as demonstrated in the preceding paragraph. One may also directly refer</w:t>
      </w:r>
      <w:r>
        <w:t xml:space="preserve"> </w:t>
      </w:r>
      <w:r w:rsidRPr="00C031EE">
        <w:t>to a reference within the text, for example, “as shown in Ref. 5 ...” Two or more references should</w:t>
      </w:r>
      <w:r>
        <w:t xml:space="preserve"> </w:t>
      </w:r>
      <w:r w:rsidRPr="00C031EE">
        <w:t>be separated by a comma with no space between them. Multiple sequential references should be</w:t>
      </w:r>
      <w:r>
        <w:t xml:space="preserve"> </w:t>
      </w:r>
      <w:r w:rsidRPr="00C031EE">
        <w:t>displayed with a dash between the first and last numbers.</w:t>
      </w:r>
      <w:r w:rsidRPr="00C031EE">
        <w:rPr>
          <w:vertAlign w:val="superscript"/>
        </w:rPr>
        <w:t>1–5</w:t>
      </w:r>
    </w:p>
    <w:p w14:paraId="1DA4D6EA" w14:textId="77777777" w:rsidR="00EB71E2" w:rsidRPr="00EB71E2" w:rsidRDefault="00EB71E2" w:rsidP="00B20918">
      <w:pPr>
        <w:pStyle w:val="Heading3"/>
      </w:pPr>
      <w:r w:rsidRPr="00EB71E2">
        <w:t>2.</w:t>
      </w:r>
      <w:r>
        <w:t>8</w:t>
      </w:r>
      <w:r w:rsidRPr="00EB71E2">
        <w:t>.1 Reference linking and DOIs</w:t>
      </w:r>
    </w:p>
    <w:p w14:paraId="57D59451" w14:textId="77777777" w:rsidR="00EB71E2" w:rsidRPr="00453D58" w:rsidRDefault="00EB71E2" w:rsidP="00EB71E2">
      <w:pPr>
        <w:pStyle w:val="BodyText"/>
      </w:pPr>
      <w:r>
        <w:t xml:space="preserve">A </w:t>
      </w:r>
      <w:r w:rsidRPr="00453D58">
        <w:t>Digital Object Identifier (DOI)</w:t>
      </w:r>
      <w:r>
        <w:t xml:space="preserve"> is a unique alphanumeric string assigned to a digital object, such as a journal article or a book chapter, that provides a persistent link to its location on the internet. The use of DOIs allows readers to easily access cited articles. Authors should i</w:t>
      </w:r>
      <w:r w:rsidRPr="00453D58">
        <w:t xml:space="preserve">nclude the </w:t>
      </w:r>
      <w:r>
        <w:t>DOI</w:t>
      </w:r>
      <w:r w:rsidRPr="00453D58">
        <w:t xml:space="preserve"> at the end of each reference in brackets, if a DOI is available. </w:t>
      </w:r>
      <w:r>
        <w:t xml:space="preserve">See examples at the end of this manuscript. </w:t>
      </w:r>
      <w:r w:rsidRPr="00453D58">
        <w:t xml:space="preserve">A free DOI lookup service is available from CrossRef at </w:t>
      </w:r>
      <w:hyperlink r:id="rId17" w:history="1">
        <w:r w:rsidRPr="003548F4">
          <w:rPr>
            <w:rStyle w:val="Hyperlink"/>
          </w:rPr>
          <w:t>http://www.crossref.org/freeTextQuery/</w:t>
        </w:r>
      </w:hyperlink>
      <w:r w:rsidRPr="00453D58">
        <w:t>.</w:t>
      </w:r>
      <w:r>
        <w:t xml:space="preserve"> The inclusion of DOIs will facilitate reference linking and is highly recommended.</w:t>
      </w:r>
    </w:p>
    <w:p w14:paraId="37A7C1F1" w14:textId="77777777" w:rsidR="00031888" w:rsidRPr="00B20918" w:rsidRDefault="00EB71E2" w:rsidP="00B20918">
      <w:pPr>
        <w:pStyle w:val="Heading2"/>
      </w:pPr>
      <w:r w:rsidRPr="00B20918">
        <w:t>2.9</w:t>
      </w:r>
      <w:r w:rsidR="00A06481" w:rsidRPr="00B20918">
        <w:tab/>
      </w:r>
      <w:r w:rsidR="008238DB" w:rsidRPr="00B20918">
        <w:t xml:space="preserve">Author </w:t>
      </w:r>
      <w:r w:rsidR="00541AE0" w:rsidRPr="00B20918">
        <w:t>B</w:t>
      </w:r>
      <w:r w:rsidR="00031888" w:rsidRPr="00B20918">
        <w:t>iographies</w:t>
      </w:r>
      <w:r w:rsidR="008238DB" w:rsidRPr="00B20918">
        <w:t xml:space="preserve"> and Photographs</w:t>
      </w:r>
    </w:p>
    <w:p w14:paraId="39C7FE36" w14:textId="4FA44482" w:rsidR="00031888" w:rsidRPr="00F155F4" w:rsidRDefault="00807B15" w:rsidP="00B03DEA">
      <w:pPr>
        <w:pStyle w:val="BodyText"/>
      </w:pPr>
      <w:r>
        <w:t xml:space="preserve">Author biographies are </w:t>
      </w:r>
      <w:r w:rsidR="000071B4">
        <w:t>encouraged, especially for primary and corresponding authors</w:t>
      </w:r>
      <w:r>
        <w:t xml:space="preserve">. Biographies </w:t>
      </w:r>
      <w:r w:rsidR="0008152C">
        <w:t>should be approximately</w:t>
      </w:r>
      <w:r w:rsidR="00930757" w:rsidRPr="00F155F4">
        <w:t xml:space="preserve"> </w:t>
      </w:r>
      <w:r w:rsidR="00020B45">
        <w:t>75</w:t>
      </w:r>
      <w:r w:rsidR="00930757" w:rsidRPr="00F155F4">
        <w:t xml:space="preserve"> words</w:t>
      </w:r>
      <w:r w:rsidR="0008152C">
        <w:t xml:space="preserve"> or fewer</w:t>
      </w:r>
      <w:r>
        <w:t xml:space="preserve">. </w:t>
      </w:r>
      <w:r w:rsidR="00930757" w:rsidRPr="00F155F4">
        <w:t xml:space="preserve">Biographies should be placed at the end of the </w:t>
      </w:r>
      <w:r w:rsidR="004229A7" w:rsidRPr="00F155F4">
        <w:t>manuscript</w:t>
      </w:r>
      <w:r w:rsidR="00930757" w:rsidRPr="00F155F4">
        <w:t>. Personal information such as hobbies or birthplace/birthdate should not be included.</w:t>
      </w:r>
    </w:p>
    <w:p w14:paraId="48703848" w14:textId="77777777" w:rsidR="00020565" w:rsidRPr="00CF2315" w:rsidRDefault="00B20918" w:rsidP="00CF2315">
      <w:pPr>
        <w:pStyle w:val="Heading1"/>
      </w:pPr>
      <w:r>
        <w:t>3</w:t>
      </w:r>
      <w:r w:rsidRPr="00CF2315">
        <w:tab/>
        <w:t>Section Formatting (Heading 1)</w:t>
      </w:r>
    </w:p>
    <w:p w14:paraId="142BF3C2" w14:textId="77777777" w:rsidR="004229A7" w:rsidRPr="00F155F4" w:rsidRDefault="00020565" w:rsidP="00B03DEA">
      <w:pPr>
        <w:pStyle w:val="BodyText"/>
      </w:pPr>
      <w:r w:rsidRPr="00F155F4">
        <w:t>Type each section heading on a separate line using the appropriate style from the style list. Sections should be numbered sequentially</w:t>
      </w:r>
      <w:r w:rsidR="00807B15">
        <w:t>.</w:t>
      </w:r>
      <w:r w:rsidR="00417F07" w:rsidRPr="00F155F4">
        <w:t xml:space="preserve"> </w:t>
      </w:r>
    </w:p>
    <w:p w14:paraId="75330588" w14:textId="77777777" w:rsidR="00BE4BA9" w:rsidRPr="005A58FF" w:rsidRDefault="00BE4BA9" w:rsidP="00B03DEA">
      <w:pPr>
        <w:pStyle w:val="BodyTextIndented"/>
      </w:pPr>
      <w:r w:rsidRPr="005A58FF">
        <w:t xml:space="preserve">Paragraphs that immediately follow a section heading are leading paragraphs and should not be indented, according to standard publishing style. The same goes for leading paragraphs of subsections and sub-subsections. In this MS Word template, use the </w:t>
      </w:r>
      <w:r w:rsidR="00807B15">
        <w:t>Body Text</w:t>
      </w:r>
      <w:r w:rsidRPr="005A58FF">
        <w:t xml:space="preserve"> style for leading paragraphs and the </w:t>
      </w:r>
      <w:r w:rsidR="00807B15">
        <w:t>Body Text Indented</w:t>
      </w:r>
      <w:r w:rsidRPr="005A58FF">
        <w:t xml:space="preserve"> style for all subsequent paragraphs.</w:t>
      </w:r>
    </w:p>
    <w:p w14:paraId="41682B1E" w14:textId="77777777" w:rsidR="0015075D" w:rsidRPr="00B20918" w:rsidRDefault="00EB71E2" w:rsidP="00B20918">
      <w:pPr>
        <w:pStyle w:val="Heading2"/>
      </w:pPr>
      <w:r w:rsidRPr="00B20918">
        <w:t>3</w:t>
      </w:r>
      <w:r w:rsidR="009E01E8" w:rsidRPr="00B20918">
        <w:t>.1</w:t>
      </w:r>
      <w:r w:rsidR="002F15B8" w:rsidRPr="00B20918">
        <w:tab/>
      </w:r>
      <w:r w:rsidR="002F15B8" w:rsidRPr="00B20918">
        <w:tab/>
      </w:r>
      <w:r w:rsidR="0015075D" w:rsidRPr="00B20918">
        <w:t xml:space="preserve">Subsection </w:t>
      </w:r>
      <w:r w:rsidR="00807B15" w:rsidRPr="00B20918">
        <w:t>H</w:t>
      </w:r>
      <w:r w:rsidR="0015075D" w:rsidRPr="00B20918">
        <w:t>eadings</w:t>
      </w:r>
      <w:r w:rsidR="002F06E5" w:rsidRPr="00B20918">
        <w:t xml:space="preserve"> (Heading 2)</w:t>
      </w:r>
    </w:p>
    <w:p w14:paraId="544AE95A" w14:textId="77777777" w:rsidR="0015075D" w:rsidRPr="00F155F4" w:rsidRDefault="00807B15" w:rsidP="00B03DEA">
      <w:pPr>
        <w:pStyle w:val="BodyText"/>
      </w:pPr>
      <w:r>
        <w:t>Subsection headings should be numbered 1.1, 1.2, etc.</w:t>
      </w:r>
    </w:p>
    <w:p w14:paraId="58E6F829" w14:textId="77777777" w:rsidR="00B57710" w:rsidRPr="00B20918" w:rsidRDefault="00EB71E2" w:rsidP="00B20918">
      <w:pPr>
        <w:pStyle w:val="Heading3"/>
      </w:pPr>
      <w:r w:rsidRPr="00B20918">
        <w:t xml:space="preserve">3.1.1 </w:t>
      </w:r>
      <w:r w:rsidR="0015075D" w:rsidRPr="00B20918">
        <w:t>Sub-subsection headings</w:t>
      </w:r>
      <w:r w:rsidR="00B57710" w:rsidRPr="00B20918">
        <w:t xml:space="preserve"> </w:t>
      </w:r>
      <w:r w:rsidR="002F06E5" w:rsidRPr="00B20918">
        <w:t>(Heading 3)</w:t>
      </w:r>
    </w:p>
    <w:p w14:paraId="2FCB2E43" w14:textId="77777777" w:rsidR="00E13550" w:rsidRPr="005A58FF" w:rsidRDefault="00807B15" w:rsidP="002F06E5">
      <w:pPr>
        <w:pStyle w:val="BodyText"/>
      </w:pPr>
      <w:r>
        <w:t>Sub-subsection headings should be numbered 1.1.1, 1.1.2, etc.</w:t>
      </w:r>
      <w:r w:rsidR="00B20918">
        <w:t xml:space="preserve"> Only the first word is capitalized.</w:t>
      </w:r>
    </w:p>
    <w:p w14:paraId="20BA935D" w14:textId="77777777" w:rsidR="00EF286D" w:rsidRPr="00CF2315" w:rsidRDefault="00B20918" w:rsidP="00CF2315">
      <w:pPr>
        <w:pStyle w:val="Heading1"/>
      </w:pPr>
      <w:r>
        <w:t>4</w:t>
      </w:r>
      <w:r>
        <w:tab/>
        <w:t>Figures a</w:t>
      </w:r>
      <w:r w:rsidRPr="00CF2315">
        <w:t>nd Tables</w:t>
      </w:r>
    </w:p>
    <w:p w14:paraId="30B41427" w14:textId="77777777" w:rsidR="00CF5364" w:rsidRPr="00B20918" w:rsidRDefault="00EB71E2" w:rsidP="00B20918">
      <w:pPr>
        <w:pStyle w:val="Heading2"/>
      </w:pPr>
      <w:r w:rsidRPr="00B20918">
        <w:t>4</w:t>
      </w:r>
      <w:r w:rsidR="009E01E8" w:rsidRPr="00B20918">
        <w:t>.1</w:t>
      </w:r>
      <w:r w:rsidR="00A06481" w:rsidRPr="00B20918">
        <w:tab/>
      </w:r>
      <w:r w:rsidR="00CF5364" w:rsidRPr="00B20918">
        <w:t>Figures</w:t>
      </w:r>
    </w:p>
    <w:p w14:paraId="0775ECF2" w14:textId="32AB8C2C" w:rsidR="00EA6D57" w:rsidRDefault="00CF5364" w:rsidP="008F3C8E">
      <w:pPr>
        <w:pStyle w:val="BodyText"/>
      </w:pPr>
      <w:r w:rsidRPr="00F155F4">
        <w:t xml:space="preserve">Figures are numbered in the order in which they are </w:t>
      </w:r>
      <w:r w:rsidR="00593019" w:rsidRPr="00F155F4">
        <w:t xml:space="preserve">called out </w:t>
      </w:r>
      <w:r w:rsidR="00AD2694" w:rsidRPr="00F155F4">
        <w:t>in the text</w:t>
      </w:r>
      <w:r w:rsidR="00CC31DC">
        <w:t xml:space="preserve">. </w:t>
      </w:r>
      <w:r w:rsidR="005C13C3">
        <w:t>Figure</w:t>
      </w:r>
      <w:r w:rsidR="001847B1">
        <w:t>s</w:t>
      </w:r>
      <w:r w:rsidR="005C13C3">
        <w:t xml:space="preserve"> should be embedded in the manuscript for the initial submission</w:t>
      </w:r>
      <w:r w:rsidR="00FB257A">
        <w:t>;</w:t>
      </w:r>
      <w:r w:rsidR="005C13C3">
        <w:t xml:space="preserve"> individual figure files will be requested for the first revision i</w:t>
      </w:r>
      <w:r w:rsidR="00EB71E2">
        <w:t>n</w:t>
      </w:r>
      <w:r w:rsidR="00EA6D57">
        <w:t xml:space="preserve"> .tif, .eps, </w:t>
      </w:r>
      <w:r w:rsidR="003F5267">
        <w:t xml:space="preserve">.png, </w:t>
      </w:r>
      <w:r w:rsidR="00EA6D57" w:rsidRPr="00EA6D57">
        <w:t>or PDF format. We cannot accept application files</w:t>
      </w:r>
      <w:r w:rsidR="00FB257A">
        <w:t xml:space="preserve"> (e.g.</w:t>
      </w:r>
      <w:r w:rsidR="00EA6D57" w:rsidRPr="00EA6D57">
        <w:t xml:space="preserve">, Corel Draw, Microsoft </w:t>
      </w:r>
      <w:r w:rsidR="00EA6D57">
        <w:t xml:space="preserve">PowerPoint, </w:t>
      </w:r>
      <w:r w:rsidR="00EA6D57" w:rsidRPr="00EA6D57">
        <w:t>etc.</w:t>
      </w:r>
      <w:r w:rsidR="00FB257A">
        <w:t>).</w:t>
      </w:r>
      <w:r w:rsidR="00EA6D57" w:rsidRPr="00EA6D57">
        <w:t xml:space="preserve"> All figure parts must be labeled (a), (b), etc. Each figure file should contain all parts of the figure. For example, Fig</w:t>
      </w:r>
      <w:r w:rsidR="00954F94">
        <w:t>.</w:t>
      </w:r>
      <w:r w:rsidR="00EA6D57" w:rsidRPr="00EA6D57">
        <w:t xml:space="preserve"> </w:t>
      </w:r>
      <w:r w:rsidR="00954F94">
        <w:t>3</w:t>
      </w:r>
      <w:r w:rsidR="00EA6D57" w:rsidRPr="00EA6D57">
        <w:t xml:space="preserve"> </w:t>
      </w:r>
      <w:r w:rsidR="00954F94">
        <w:t xml:space="preserve">contains two parts (a) and (b); therefore, </w:t>
      </w:r>
      <w:r w:rsidR="00EA6D57" w:rsidRPr="00EA6D57">
        <w:t>all of the labeled parts should be combined in a single file for Fig</w:t>
      </w:r>
      <w:r w:rsidR="00954F94">
        <w:t>.</w:t>
      </w:r>
      <w:r w:rsidR="00EA6D57" w:rsidRPr="00EA6D57">
        <w:t xml:space="preserve"> </w:t>
      </w:r>
      <w:r w:rsidR="00954F94">
        <w:t>3</w:t>
      </w:r>
      <w:r w:rsidR="00EA6D57" w:rsidRPr="00EA6D57">
        <w:t>.</w:t>
      </w:r>
      <w:r w:rsidR="00EA6D57">
        <w:t xml:space="preserve"> </w:t>
      </w:r>
      <w:r w:rsidR="008F3C8E">
        <w:t>Further details about figure formatting can be found in the author guidelines for eac</w:t>
      </w:r>
      <w:r w:rsidR="00983404">
        <w:t>h</w:t>
      </w:r>
      <w:r w:rsidR="008F3C8E">
        <w:t xml:space="preserve"> journal</w:t>
      </w:r>
      <w:r w:rsidR="00FB257A">
        <w:t xml:space="preserve">. </w:t>
      </w:r>
      <w:r w:rsidR="008238DB">
        <w:t>A figure caption list should be provided after the references.</w:t>
      </w:r>
    </w:p>
    <w:p w14:paraId="520FAC0C" w14:textId="77777777" w:rsidR="002F06E5" w:rsidRDefault="003D2920" w:rsidP="00187EFA">
      <w:pPr>
        <w:pStyle w:val="Figurecaption"/>
        <w:rPr>
          <w:rStyle w:val="FigurenumberChar"/>
        </w:rPr>
      </w:pPr>
      <w:r>
        <w:rPr>
          <w:b/>
          <w:bCs w:val="0"/>
          <w:noProof/>
        </w:rPr>
        <mc:AlternateContent>
          <mc:Choice Requires="wps">
            <w:drawing>
              <wp:anchor distT="0" distB="0" distL="114300" distR="114300" simplePos="0" relativeHeight="251658752" behindDoc="0" locked="0" layoutInCell="1" allowOverlap="1" wp14:anchorId="75CBC6D5" wp14:editId="2597D443">
                <wp:simplePos x="0" y="0"/>
                <wp:positionH relativeFrom="column">
                  <wp:posOffset>3514725</wp:posOffset>
                </wp:positionH>
                <wp:positionV relativeFrom="paragraph">
                  <wp:posOffset>2019300</wp:posOffset>
                </wp:positionV>
                <wp:extent cx="361950" cy="3333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8E0A4" w14:textId="77777777" w:rsidR="00F6764B" w:rsidRDefault="00F6764B" w:rsidP="00F6764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5CBC6D5" id="_x0000_t202" coordsize="21600,21600" o:spt="202" path="m,l,21600r21600,l21600,xe">
                <v:stroke joinstyle="miter"/>
                <v:path gradientshapeok="t" o:connecttype="rect"/>
              </v:shapetype>
              <v:shape id="Text Box 7" o:spid="_x0000_s1026" type="#_x0000_t202" style="position:absolute;left:0;text-align:left;margin-left:276.75pt;margin-top:159pt;width:28.5pt;height:2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" stroked="f">
                <v:textbox>
                  <w:txbxContent>
                    <w:p w14:paraId="7798E0A4" w14:textId="77777777" w:rsidR="00F6764B" w:rsidRDefault="00F6764B" w:rsidP="00F6764B">
                      <w:r>
                        <w:t>(b)</w:t>
                      </w:r>
                    </w:p>
                  </w:txbxContent>
                </v:textbox>
              </v:shape>
            </w:pict>
          </mc:Fallback>
        </mc:AlternateContent>
      </w:r>
      <w:r>
        <w:rPr>
          <w:b/>
          <w:bCs w:val="0"/>
          <w:noProof/>
        </w:rPr>
        <mc:AlternateContent>
          <mc:Choice Requires="wps">
            <w:drawing>
              <wp:anchor distT="0" distB="0" distL="114300" distR="114300" simplePos="0" relativeHeight="251657728" behindDoc="0" locked="0" layoutInCell="1" allowOverlap="1" wp14:anchorId="4CB6E3FC" wp14:editId="1F5505A1">
                <wp:simplePos x="0" y="0"/>
                <wp:positionH relativeFrom="column">
                  <wp:posOffset>1933575</wp:posOffset>
                </wp:positionH>
                <wp:positionV relativeFrom="paragraph">
                  <wp:posOffset>2009775</wp:posOffset>
                </wp:positionV>
                <wp:extent cx="361950" cy="3333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7432D" w14:textId="77777777" w:rsidR="00F6764B" w:rsidRDefault="00F6764B">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B6E3FC" id="Text Box 6" o:spid="_x0000_s1027" type="#_x0000_t202" style="position:absolute;left:0;text-align:left;margin-left:152.25pt;margin-top:158.25pt;width:28.5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" stroked="f">
                <v:textbox>
                  <w:txbxContent>
                    <w:p w14:paraId="7147432D" w14:textId="77777777" w:rsidR="00F6764B" w:rsidRDefault="00F6764B">
                      <w:r>
                        <w:t>(a)</w:t>
                      </w:r>
                    </w:p>
                  </w:txbxContent>
                </v:textbox>
              </v:shape>
            </w:pict>
          </mc:Fallback>
        </mc:AlternateContent>
      </w:r>
      <w:r w:rsidRPr="008641A7">
        <w:rPr>
          <w:rStyle w:val="FigurenumberChar"/>
          <w:b w:val="0"/>
          <w:noProof/>
        </w:rPr>
        <w:drawing>
          <wp:inline distT="0" distB="0" distL="0" distR="0" wp14:anchorId="1BC5A51E" wp14:editId="085C2926">
            <wp:extent cx="1623060" cy="1581785"/>
            <wp:effectExtent l="0" t="0" r="0" b="0"/>
            <wp:docPr id="3" name="Picture 3" descr="sy005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00590_"/>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3060" cy="1581785"/>
                    </a:xfrm>
                    <a:prstGeom prst="rect">
                      <a:avLst/>
                    </a:prstGeom>
                    <a:noFill/>
                    <a:ln>
                      <a:noFill/>
                    </a:ln>
                  </pic:spPr>
                </pic:pic>
              </a:graphicData>
            </a:graphic>
          </wp:inline>
        </w:drawing>
      </w:r>
      <w:r>
        <w:rPr>
          <w:noProof/>
        </w:rPr>
        <w:drawing>
          <wp:inline distT="0" distB="0" distL="0" distR="0" wp14:anchorId="52A34197" wp14:editId="5C180CD4">
            <wp:extent cx="1886585" cy="18783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6585" cy="1878330"/>
                    </a:xfrm>
                    <a:prstGeom prst="rect">
                      <a:avLst/>
                    </a:prstGeom>
                    <a:noFill/>
                    <a:ln>
                      <a:noFill/>
                    </a:ln>
                  </pic:spPr>
                </pic:pic>
              </a:graphicData>
            </a:graphic>
          </wp:inline>
        </w:drawing>
      </w:r>
    </w:p>
    <w:p w14:paraId="3E4821AD" w14:textId="77777777" w:rsidR="002F06E5" w:rsidRDefault="002F06E5" w:rsidP="00187EFA">
      <w:pPr>
        <w:pStyle w:val="Figurecaption"/>
        <w:rPr>
          <w:rStyle w:val="FigurenumberChar"/>
        </w:rPr>
      </w:pPr>
    </w:p>
    <w:p w14:paraId="7040B11A" w14:textId="77777777" w:rsidR="002F06E5" w:rsidRPr="00187EFA" w:rsidRDefault="002F06E5" w:rsidP="00187EFA">
      <w:pPr>
        <w:pStyle w:val="Figurecaption"/>
        <w:rPr>
          <w:b/>
        </w:rPr>
      </w:pPr>
      <w:r w:rsidRPr="00187EFA">
        <w:rPr>
          <w:rStyle w:val="FigurenumberChar"/>
        </w:rPr>
        <w:t xml:space="preserve">Fig. </w:t>
      </w:r>
      <w:r w:rsidR="00954F94">
        <w:rPr>
          <w:rStyle w:val="FigurenumberChar"/>
        </w:rPr>
        <w:t>3</w:t>
      </w:r>
      <w:r w:rsidRPr="00187EFA">
        <w:rPr>
          <w:rStyle w:val="FigurenumberChar"/>
        </w:rPr>
        <w:t xml:space="preserve"> </w:t>
      </w:r>
      <w:r w:rsidR="00F6764B">
        <w:t>Example of a figure caption: (a) sun and (b) blob.</w:t>
      </w:r>
    </w:p>
    <w:p w14:paraId="7CD728AE" w14:textId="77777777" w:rsidR="005548E8" w:rsidRPr="00B20918" w:rsidRDefault="00187EFA" w:rsidP="00B20918">
      <w:pPr>
        <w:pStyle w:val="Heading2"/>
      </w:pPr>
      <w:r w:rsidRPr="00B20918">
        <w:t>4</w:t>
      </w:r>
      <w:r w:rsidR="009E01E8" w:rsidRPr="00B20918">
        <w:t>.2</w:t>
      </w:r>
      <w:r w:rsidR="00A06481" w:rsidRPr="00B20918">
        <w:tab/>
      </w:r>
      <w:r w:rsidR="005548E8" w:rsidRPr="00B20918">
        <w:t>Tables</w:t>
      </w:r>
    </w:p>
    <w:p w14:paraId="65408D53" w14:textId="77777777" w:rsidR="008B3A3F" w:rsidRDefault="005548E8" w:rsidP="00B03DEA">
      <w:pPr>
        <w:pStyle w:val="BodyText"/>
      </w:pPr>
      <w:r w:rsidRPr="00F155F4">
        <w:t>Tables are numbered in the order in which they referred to. They should appear in the document in numerical order and as close as possible to their first reference in the text. Table captions are handled identically to those for figures, except that they appear above the table</w:t>
      </w:r>
      <w:r w:rsidR="00187EFA">
        <w:t>,</w:t>
      </w:r>
      <w:r w:rsidR="008B3A3F" w:rsidRPr="00F155F4">
        <w:t xml:space="preserve"> and when called out in the text, the word “Table” is always spelled out.</w:t>
      </w:r>
      <w:r w:rsidRPr="00F155F4">
        <w:t xml:space="preserve"> See Table 1 for an example.</w:t>
      </w:r>
      <w:r w:rsidR="008B3A3F" w:rsidRPr="00F155F4">
        <w:t xml:space="preserve"> </w:t>
      </w:r>
    </w:p>
    <w:p w14:paraId="787A9B91" w14:textId="7C28A4DC" w:rsidR="008238DB" w:rsidRPr="00B20918" w:rsidRDefault="00F6764B" w:rsidP="00B20918">
      <w:pPr>
        <w:pStyle w:val="Heading2"/>
      </w:pPr>
      <w:r w:rsidRPr="00B20918">
        <w:t>4</w:t>
      </w:r>
      <w:r w:rsidR="008238DB" w:rsidRPr="00B20918">
        <w:t xml:space="preserve">.3 </w:t>
      </w:r>
      <w:r w:rsidR="00FB257A">
        <w:t>Video</w:t>
      </w:r>
    </w:p>
    <w:p w14:paraId="12AEF188" w14:textId="684697B2" w:rsidR="008238DB" w:rsidRDefault="00550399" w:rsidP="00550399">
      <w:pPr>
        <w:pStyle w:val="BodyText"/>
      </w:pPr>
      <w:r>
        <w:t>Acceptable file formats, including MOV (.mov), MPEG (.mpg), and MP4 (.mp4), are playable using standard media players, such as VLC or Windows Media Player.</w:t>
      </w:r>
      <w:r w:rsidR="00500BF5">
        <w:t xml:space="preserve"> </w:t>
      </w:r>
      <w:r w:rsidR="00187EFA" w:rsidRPr="00187EFA">
        <w:t xml:space="preserve">The recommended maximum size for each </w:t>
      </w:r>
      <w:r w:rsidR="00FB257A">
        <w:t>video</w:t>
      </w:r>
      <w:r w:rsidR="00187EFA" w:rsidRPr="00187EFA">
        <w:t xml:space="preserve"> file is </w:t>
      </w:r>
      <w:r w:rsidR="00187EFA">
        <w:t>10-12</w:t>
      </w:r>
      <w:r w:rsidR="00187EFA" w:rsidRPr="00187EFA">
        <w:t xml:space="preserve"> MB. Authors </w:t>
      </w:r>
      <w:r w:rsidR="00FB257A">
        <w:t>may</w:t>
      </w:r>
      <w:r w:rsidR="00187EFA" w:rsidRPr="00187EFA">
        <w:t xml:space="preserve"> insert a representative “still” image from the video file in the manuscript as a “figure.” This still image will be linked by the publisher to the actual video file, as will the caption label. Video files should b</w:t>
      </w:r>
      <w:r w:rsidR="00187EFA">
        <w:t xml:space="preserve">e named Video 1, Video 2, etc. </w:t>
      </w:r>
      <w:r w:rsidR="00187EFA" w:rsidRPr="00187EFA">
        <w:t xml:space="preserve">Otherwise </w:t>
      </w:r>
      <w:r w:rsidR="00B72F67">
        <w:t>video</w:t>
      </w:r>
      <w:r w:rsidR="00187EFA" w:rsidRPr="00187EFA">
        <w:t xml:space="preserve"> files are treated in the same manner as figures. The file type should be included in parentheses at the end of the figure caption, along with the file size. See Video 1 for </w:t>
      </w:r>
      <w:r w:rsidR="00187EFA">
        <w:t>an example</w:t>
      </w:r>
      <w:r w:rsidR="00187EFA" w:rsidRPr="00187EFA">
        <w:t>.</w:t>
      </w:r>
    </w:p>
    <w:p w14:paraId="5C749897" w14:textId="77777777" w:rsidR="00187EFA" w:rsidRDefault="003D2920" w:rsidP="00187EFA">
      <w:pPr>
        <w:jc w:val="center"/>
      </w:pPr>
      <w:r>
        <w:rPr>
          <w:noProof/>
        </w:rPr>
        <w:drawing>
          <wp:inline distT="0" distB="0" distL="0" distR="0" wp14:anchorId="21B10C17" wp14:editId="2029977D">
            <wp:extent cx="2174875" cy="1704975"/>
            <wp:effectExtent l="0" t="0" r="0" b="9525"/>
            <wp:docPr id="5" name="Picture 5" descr="MPj02892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289203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4875" cy="1704975"/>
                    </a:xfrm>
                    <a:prstGeom prst="rect">
                      <a:avLst/>
                    </a:prstGeom>
                    <a:noFill/>
                    <a:ln>
                      <a:noFill/>
                    </a:ln>
                  </pic:spPr>
                </pic:pic>
              </a:graphicData>
            </a:graphic>
          </wp:inline>
        </w:drawing>
      </w:r>
    </w:p>
    <w:p w14:paraId="000EBCD0" w14:textId="2B4B1EB6" w:rsidR="00187EFA" w:rsidRDefault="00187EFA" w:rsidP="00187EFA">
      <w:pPr>
        <w:pStyle w:val="Figurecaption"/>
      </w:pPr>
      <w:r w:rsidRPr="00187EFA">
        <w:rPr>
          <w:rStyle w:val="FigurenumberChar"/>
        </w:rPr>
        <w:t>Video 1</w:t>
      </w:r>
      <w:r>
        <w:t xml:space="preserve"> Example of a </w:t>
      </w:r>
      <w:r w:rsidR="00FB257A">
        <w:t>video</w:t>
      </w:r>
      <w:r>
        <w:t xml:space="preserve"> still image (MPEG, 2.5 MB).</w:t>
      </w:r>
    </w:p>
    <w:p w14:paraId="506E36E0" w14:textId="77777777" w:rsidR="00187EFA" w:rsidRPr="008238DB" w:rsidRDefault="00187EFA" w:rsidP="008238DB">
      <w:pPr>
        <w:pStyle w:val="BodyText"/>
      </w:pPr>
    </w:p>
    <w:p w14:paraId="2F3C1BE0" w14:textId="77777777" w:rsidR="00A06481" w:rsidRPr="00CF2315" w:rsidRDefault="00B20918" w:rsidP="00CF2315">
      <w:pPr>
        <w:pStyle w:val="Heading1"/>
      </w:pPr>
      <w:r>
        <w:t xml:space="preserve">Appendix A: </w:t>
      </w:r>
      <w:r w:rsidRPr="00CF2315">
        <w:t>Miscellaneous Formatting Details</w:t>
      </w:r>
    </w:p>
    <w:p w14:paraId="30062217" w14:textId="77777777" w:rsidR="001A5B69" w:rsidRPr="00B20918" w:rsidRDefault="005A5995" w:rsidP="00B20918">
      <w:pPr>
        <w:pStyle w:val="Heading2"/>
      </w:pPr>
      <w:r w:rsidRPr="00B20918">
        <w:t>A</w:t>
      </w:r>
      <w:r w:rsidR="009E01E8" w:rsidRPr="00B20918">
        <w:t>.1</w:t>
      </w:r>
      <w:r w:rsidR="00A06481" w:rsidRPr="00B20918">
        <w:tab/>
      </w:r>
      <w:r w:rsidR="001B2CF5" w:rsidRPr="00B20918">
        <w:t xml:space="preserve">Formatting </w:t>
      </w:r>
      <w:r w:rsidR="00B472F5" w:rsidRPr="00B20918">
        <w:t>E</w:t>
      </w:r>
      <w:r w:rsidR="00E84176" w:rsidRPr="00B20918">
        <w:t>quations</w:t>
      </w:r>
    </w:p>
    <w:p w14:paraId="76568B4B" w14:textId="77777777" w:rsidR="007F51D0" w:rsidRPr="00F155F4" w:rsidRDefault="00E84176" w:rsidP="00B03DEA">
      <w:pPr>
        <w:pStyle w:val="BodyText"/>
      </w:pPr>
      <w:r w:rsidRPr="00F155F4">
        <w:t>Equations may appear inline with the text, if they are simple, short, and not of major importance; e.g., a = b/c. Important equations</w:t>
      </w:r>
      <w:r w:rsidR="006541D1">
        <w:t xml:space="preserve"> appear on their own line. </w:t>
      </w:r>
      <w:r w:rsidR="003C2E7F" w:rsidRPr="00F155F4">
        <w:t>For example,</w:t>
      </w:r>
      <w:r w:rsidR="00F31A32" w:rsidRPr="00F155F4">
        <w:t xml:space="preserve"> “The expression for </w:t>
      </w:r>
      <w:r w:rsidR="00581611" w:rsidRPr="00F155F4">
        <w:t>the field of view</w:t>
      </w:r>
      <w:r w:rsidR="00F31A32" w:rsidRPr="00F155F4">
        <w:t xml:space="preserve"> is</w:t>
      </w:r>
    </w:p>
    <w:p w14:paraId="712AAC43" w14:textId="77777777" w:rsidR="003C2E7F" w:rsidRPr="005A58FF" w:rsidRDefault="00284E66" w:rsidP="005A5995">
      <w:pPr>
        <w:pStyle w:val="DisplayEquation"/>
        <w:tabs>
          <w:tab w:val="clear" w:pos="3600"/>
          <w:tab w:val="clear" w:pos="7200"/>
          <w:tab w:val="center" w:pos="4320"/>
          <w:tab w:val="right" w:pos="9360"/>
        </w:tabs>
        <w:spacing w:line="480" w:lineRule="auto"/>
      </w:pPr>
      <w:r w:rsidRPr="005A58FF">
        <w:tab/>
      </w:r>
      <w:r w:rsidR="005A5995" w:rsidRPr="003C2E7F">
        <w:rPr>
          <w:position w:val="-24"/>
        </w:rPr>
        <w:object w:dxaOrig="1080" w:dyaOrig="620" w14:anchorId="76A55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1.5pt" o:ole="">
            <v:imagedata r:id="rId21" o:title=""/>
          </v:shape>
          <o:OLEObject Type="Embed" ProgID="Equation.3" ShapeID="_x0000_i1025" DrawAspect="Content" ObjectID="_1758375071" r:id="rId22"/>
        </w:object>
      </w:r>
      <w:r w:rsidR="006541D1">
        <w:t>,</w:t>
      </w:r>
      <w:r w:rsidR="005A5995">
        <w:tab/>
      </w:r>
      <w:r w:rsidRPr="005A58FF">
        <w:t>(</w:t>
      </w:r>
      <w:r w:rsidR="003C2E7F" w:rsidRPr="005A58FF">
        <w:t>1)</w:t>
      </w:r>
    </w:p>
    <w:p w14:paraId="0D1F7576" w14:textId="77777777" w:rsidR="00F31A32" w:rsidRPr="005A58FF" w:rsidRDefault="00F31A32" w:rsidP="006541D1">
      <w:pPr>
        <w:pStyle w:val="BodyText"/>
      </w:pPr>
      <w:r w:rsidRPr="00F155F4">
        <w:t xml:space="preserve">where </w:t>
      </w:r>
      <w:r w:rsidRPr="006541D1">
        <w:rPr>
          <w:i/>
        </w:rPr>
        <w:t>a</w:t>
      </w:r>
      <w:r w:rsidRPr="00F155F4">
        <w:t xml:space="preserve"> </w:t>
      </w:r>
      <w:r w:rsidR="00581611" w:rsidRPr="00F155F4">
        <w:t>is</w:t>
      </w:r>
      <w:r w:rsidRPr="00F155F4">
        <w:t xml:space="preserve"> the …” Principal equations are numbered, with the equation number placed within parentheses and right justified.</w:t>
      </w:r>
      <w:r w:rsidR="000F3D32" w:rsidRPr="00F155F4">
        <w:t xml:space="preserve"> Authors are strongly encouraged to use MS Word Equation Editor or MathType to create </w:t>
      </w:r>
      <w:r w:rsidR="00761B7E" w:rsidRPr="00F155F4">
        <w:t xml:space="preserve">both </w:t>
      </w:r>
      <w:r w:rsidR="000F3D32" w:rsidRPr="00F155F4">
        <w:t>in-text and display equations.</w:t>
      </w:r>
      <w:r w:rsidR="006541D1">
        <w:t xml:space="preserve"> </w:t>
      </w:r>
      <w:r w:rsidRPr="005A58FF">
        <w:t xml:space="preserve">Equations are considered to be part of a sentence and should be punctuated accordingly. </w:t>
      </w:r>
    </w:p>
    <w:p w14:paraId="0AE9F1BC" w14:textId="77777777" w:rsidR="00F31A32" w:rsidRPr="00B20918" w:rsidRDefault="00B20918" w:rsidP="00B20918">
      <w:pPr>
        <w:pStyle w:val="Heading2"/>
      </w:pPr>
      <w:r>
        <w:t>A</w:t>
      </w:r>
      <w:r w:rsidR="009E01E8" w:rsidRPr="00B20918">
        <w:t>.2</w:t>
      </w:r>
      <w:r w:rsidR="00A06481" w:rsidRPr="00B20918">
        <w:tab/>
      </w:r>
      <w:r w:rsidR="00541AE0" w:rsidRPr="00B20918">
        <w:t>Formatting</w:t>
      </w:r>
      <w:r w:rsidR="00C71DE4" w:rsidRPr="00B20918">
        <w:t xml:space="preserve"> </w:t>
      </w:r>
      <w:r w:rsidR="00B472F5" w:rsidRPr="00B20918">
        <w:t>T</w:t>
      </w:r>
      <w:r w:rsidR="00284E66" w:rsidRPr="00B20918">
        <w:t>heorems</w:t>
      </w:r>
    </w:p>
    <w:p w14:paraId="1FC76FFA" w14:textId="693F5E96" w:rsidR="005A5995" w:rsidRPr="0088026F" w:rsidRDefault="00560735" w:rsidP="005A5995">
      <w:pPr>
        <w:pStyle w:val="BodyText"/>
      </w:pPr>
      <w:r w:rsidRPr="00F155F4">
        <w:t>To include theorems in a formal way, the theorem identification should appear in a 10-pt, bold font, left just</w:t>
      </w:r>
      <w:r w:rsidR="003B7760" w:rsidRPr="00F155F4">
        <w:t xml:space="preserve">ified and followed by a period. Formal statements of lemmas and algorithms receive a similar treatment. </w:t>
      </w:r>
      <w:r w:rsidRPr="00F155F4">
        <w:t>The text of the theorem continues on the same line in normal, 10-pt font.  For example,</w:t>
      </w:r>
    </w:p>
    <w:p w14:paraId="411F9340" w14:textId="77777777" w:rsidR="00560735" w:rsidRDefault="00560735" w:rsidP="005A5995">
      <w:pPr>
        <w:pStyle w:val="TheoremsandAlgorithms"/>
      </w:pPr>
      <w:r w:rsidRPr="005A5995">
        <w:rPr>
          <w:b/>
        </w:rPr>
        <w:t>Theorem 1.</w:t>
      </w:r>
      <w:r w:rsidRPr="005A5995">
        <w:t xml:space="preserve">  For any unbiased estimator…</w:t>
      </w:r>
    </w:p>
    <w:p w14:paraId="7360D863" w14:textId="77777777" w:rsidR="00D4539B" w:rsidRDefault="00D4539B" w:rsidP="00B20918">
      <w:pPr>
        <w:pStyle w:val="Heading2"/>
      </w:pPr>
      <w:r>
        <w:t>Disclosures</w:t>
      </w:r>
    </w:p>
    <w:p w14:paraId="655A3B82" w14:textId="09FAF755" w:rsidR="00D4539B" w:rsidRPr="00D4539B" w:rsidRDefault="00385B31" w:rsidP="00D4539B">
      <w:pPr>
        <w:pStyle w:val="BodyText"/>
      </w:pPr>
      <w:r w:rsidRPr="00385B31">
        <w:t xml:space="preserve">Conflicts of interest should be declared under a </w:t>
      </w:r>
      <w:r w:rsidR="00BC0DC2">
        <w:t>“Disclosures”</w:t>
      </w:r>
      <w:r w:rsidRPr="00385B31">
        <w:t xml:space="preserve"> header. </w:t>
      </w:r>
      <w:r w:rsidR="006D77EF" w:rsidRPr="006D77EF">
        <w:t>If the authors have no relevant financial interests in the manuscript and no other potential conflicts of interest to disclose, a statement to this effect should be included.</w:t>
      </w:r>
    </w:p>
    <w:p w14:paraId="51A9D9A5" w14:textId="77777777" w:rsidR="005A5995" w:rsidRPr="00B20918" w:rsidRDefault="005A5995" w:rsidP="00B20918">
      <w:pPr>
        <w:pStyle w:val="Heading2"/>
      </w:pPr>
      <w:r w:rsidRPr="00B20918">
        <w:t>Acknowledgments</w:t>
      </w:r>
    </w:p>
    <w:p w14:paraId="7C0F6C99" w14:textId="77777777" w:rsidR="003F5267" w:rsidRPr="00F155F4" w:rsidRDefault="005A5995" w:rsidP="003F5267">
      <w:pPr>
        <w:pStyle w:val="BodyText"/>
      </w:pPr>
      <w:r w:rsidRPr="00560735">
        <w:t>This unnumbered section is used to identify people who have aided the authors in accomplishing the work pre</w:t>
      </w:r>
      <w:r w:rsidR="003F5267">
        <w:t>sented</w:t>
      </w:r>
      <w:r w:rsidR="00D4539B">
        <w:t xml:space="preserve"> and </w:t>
      </w:r>
      <w:r w:rsidRPr="00560735">
        <w:t>to acknowledge sources of funding.</w:t>
      </w:r>
      <w:r w:rsidR="00F6764B">
        <w:t xml:space="preserve"> </w:t>
      </w:r>
    </w:p>
    <w:p w14:paraId="6207347D" w14:textId="1BF0E50B" w:rsidR="00827889" w:rsidRPr="00B20918" w:rsidRDefault="00827889" w:rsidP="00827889">
      <w:pPr>
        <w:pStyle w:val="Heading2"/>
      </w:pPr>
      <w:r>
        <w:t>Code, Data, and Materials Availability</w:t>
      </w:r>
    </w:p>
    <w:p w14:paraId="76C62BBB" w14:textId="1EFDE132" w:rsidR="005A5995" w:rsidRDefault="00827889" w:rsidP="00827889">
      <w:pPr>
        <w:pStyle w:val="BodyText"/>
      </w:pPr>
      <w:r>
        <w:t>As relevant</w:t>
      </w:r>
      <w:r w:rsidR="002663C6">
        <w:t xml:space="preserve"> to the research results reported in the manuscript</w:t>
      </w:r>
      <w:r>
        <w:t>, the availability of computer software code, data, and/or materials used</w:t>
      </w:r>
      <w:r w:rsidR="00C56773">
        <w:t xml:space="preserve"> should be declared in this section</w:t>
      </w:r>
      <w:r>
        <w:t>. Provide specific access information or restrictions (i.e., links to repository access addresses, and/or guidance on commercial</w:t>
      </w:r>
      <w:r w:rsidR="009C6826">
        <w:t xml:space="preserve"> </w:t>
      </w:r>
      <w:r>
        <w:t xml:space="preserve">or public access). Note: reporting in this section is required for the </w:t>
      </w:r>
      <w:r w:rsidRPr="009C6826">
        <w:rPr>
          <w:i/>
          <w:iCs/>
        </w:rPr>
        <w:t>Journal of Biomedical Optics</w:t>
      </w:r>
      <w:r w:rsidR="009C6826">
        <w:t xml:space="preserve"> </w:t>
      </w:r>
      <w:r>
        <w:t xml:space="preserve">and </w:t>
      </w:r>
      <w:r w:rsidRPr="009C6826">
        <w:rPr>
          <w:i/>
          <w:iCs/>
        </w:rPr>
        <w:t>Neurophotonics</w:t>
      </w:r>
      <w:r>
        <w:t>.</w:t>
      </w:r>
    </w:p>
    <w:p w14:paraId="2B889268" w14:textId="77777777" w:rsidR="00560735" w:rsidRPr="00B20918" w:rsidRDefault="005A5995" w:rsidP="00B20918">
      <w:pPr>
        <w:pStyle w:val="Heading2"/>
      </w:pPr>
      <w:r w:rsidRPr="00B20918">
        <w:t>References</w:t>
      </w:r>
    </w:p>
    <w:p w14:paraId="316561CB" w14:textId="77777777" w:rsidR="005A5995" w:rsidRPr="005A5995" w:rsidRDefault="005A5995" w:rsidP="005A5995">
      <w:pPr>
        <w:pStyle w:val="References"/>
      </w:pPr>
      <w:r w:rsidRPr="005A5995">
        <w:t xml:space="preserve">G. J. Alred, C. T. Brusaw, and W. E. Oliu, </w:t>
      </w:r>
      <w:r w:rsidRPr="005A5995">
        <w:rPr>
          <w:i/>
        </w:rPr>
        <w:t>Handbook of Technical Writing</w:t>
      </w:r>
      <w:r w:rsidRPr="005A5995">
        <w:t>, 7th ed., St. Martin’s, New York (2003).</w:t>
      </w:r>
    </w:p>
    <w:p w14:paraId="19658390" w14:textId="77777777" w:rsidR="005A5995" w:rsidRPr="005A5995" w:rsidRDefault="005A5995" w:rsidP="005A5995">
      <w:pPr>
        <w:pStyle w:val="References"/>
      </w:pPr>
      <w:r w:rsidRPr="005A5995">
        <w:t xml:space="preserve">L. C. Perelman, J. Paradis, and E. Barrett, </w:t>
      </w:r>
      <w:r w:rsidRPr="005A5995">
        <w:rPr>
          <w:i/>
        </w:rPr>
        <w:t>Mayfield Handbook of Technical and Scientific Writing</w:t>
      </w:r>
      <w:r w:rsidRPr="005A5995">
        <w:t>, Mayfield, Mountain View, Calif</w:t>
      </w:r>
      <w:r>
        <w:t>ornia</w:t>
      </w:r>
      <w:r w:rsidRPr="005A5995">
        <w:t xml:space="preserve"> (1997).</w:t>
      </w:r>
    </w:p>
    <w:p w14:paraId="6674E47B" w14:textId="77777777" w:rsidR="005A5995" w:rsidRPr="005A5995" w:rsidRDefault="005A5995" w:rsidP="005A5995">
      <w:pPr>
        <w:pStyle w:val="References"/>
      </w:pPr>
      <w:r w:rsidRPr="005A5995">
        <w:t>A. Harris</w:t>
      </w:r>
      <w:r w:rsidR="00BC3F54">
        <w:t xml:space="preserve"> et al.</w:t>
      </w:r>
      <w:r w:rsidRPr="005A5995">
        <w:t xml:space="preserve">, “Free-space optical wavelength diversity scheme for fog mitigration in a ground-to-unmanned-aerial-vehicle communications link,” </w:t>
      </w:r>
      <w:r w:rsidRPr="005A5995">
        <w:rPr>
          <w:i/>
        </w:rPr>
        <w:t>Opt. Eng.</w:t>
      </w:r>
      <w:r w:rsidRPr="005A5995">
        <w:t xml:space="preserve"> </w:t>
      </w:r>
      <w:r w:rsidRPr="005A5995">
        <w:rPr>
          <w:b/>
        </w:rPr>
        <w:t>45</w:t>
      </w:r>
      <w:r w:rsidR="00C47F8A">
        <w:t>(</w:t>
      </w:r>
      <w:r w:rsidRPr="005A5995">
        <w:t>8), 086001 (2006) [</w:t>
      </w:r>
      <w:hyperlink r:id="rId23" w:history="1">
        <w:r w:rsidRPr="005A5995">
          <w:rPr>
            <w:rStyle w:val="Hyperlink"/>
          </w:rPr>
          <w:t>doi:</w:t>
        </w:r>
      </w:hyperlink>
      <w:r w:rsidRPr="005A5995">
        <w:rPr>
          <w:rStyle w:val="Hyperlink"/>
        </w:rPr>
        <w:t>10.1117/1.2338565</w:t>
      </w:r>
      <w:r w:rsidRPr="005A5995">
        <w:t>].</w:t>
      </w:r>
    </w:p>
    <w:p w14:paraId="2D6E333A" w14:textId="77777777" w:rsidR="005A5995" w:rsidRPr="005A5995" w:rsidRDefault="005A5995" w:rsidP="005A5995">
      <w:pPr>
        <w:pStyle w:val="References"/>
      </w:pPr>
      <w:r w:rsidRPr="005A5995">
        <w:t>N. Metropolis</w:t>
      </w:r>
      <w:r w:rsidR="00BC3F54">
        <w:t xml:space="preserve"> et al.,</w:t>
      </w:r>
      <w:r w:rsidRPr="005A5995">
        <w:t xml:space="preserve"> “Equations of state calculations by fast computing machine,” </w:t>
      </w:r>
      <w:r w:rsidRPr="005A5995">
        <w:rPr>
          <w:i/>
        </w:rPr>
        <w:t>J. Chem. Ph</w:t>
      </w:r>
      <w:smartTag w:uri="urn:schemas-microsoft-com:office:smarttags" w:element="PersonName">
        <w:r w:rsidRPr="005A5995">
          <w:rPr>
            <w:i/>
          </w:rPr>
          <w:t>ys</w:t>
        </w:r>
      </w:smartTag>
      <w:r w:rsidRPr="005A5995">
        <w:rPr>
          <w:b/>
          <w:i/>
        </w:rPr>
        <w:t xml:space="preserve">. </w:t>
      </w:r>
      <w:r w:rsidRPr="005A5995">
        <w:rPr>
          <w:b/>
        </w:rPr>
        <w:t>21</w:t>
      </w:r>
      <w:r w:rsidR="00C47F8A" w:rsidRPr="00C47F8A">
        <w:t>(6)</w:t>
      </w:r>
      <w:r w:rsidRPr="005A5995">
        <w:t>, 1087-1091 (1953).</w:t>
      </w:r>
    </w:p>
    <w:p w14:paraId="77B00B2A" w14:textId="77777777" w:rsidR="005A5995" w:rsidRPr="005A5995" w:rsidRDefault="005A5995" w:rsidP="005A5995">
      <w:pPr>
        <w:pStyle w:val="References"/>
      </w:pPr>
      <w:r w:rsidRPr="005A5995">
        <w:t>S. F. Gull, “Developments in maximum-entropy data anal</w:t>
      </w:r>
      <w:smartTag w:uri="urn:schemas-microsoft-com:office:smarttags" w:element="PersonName">
        <w:r w:rsidRPr="005A5995">
          <w:t>ys</w:t>
        </w:r>
      </w:smartTag>
      <w:r w:rsidRPr="005A5995">
        <w:t xml:space="preserve">is,” in </w:t>
      </w:r>
      <w:r w:rsidRPr="005A5995">
        <w:rPr>
          <w:i/>
        </w:rPr>
        <w:t>Maximum Entropy and Bayesian Methods</w:t>
      </w:r>
      <w:r w:rsidRPr="005A5995">
        <w:t>, J. Skilling, Ed., pp. 53-71, Kluwer Academic, Dordrecht, Netherlands (1989).</w:t>
      </w:r>
    </w:p>
    <w:p w14:paraId="37A934F5" w14:textId="7A2D44AE" w:rsidR="005A5995" w:rsidRPr="005A5995" w:rsidRDefault="005A5995" w:rsidP="005A5995">
      <w:pPr>
        <w:pStyle w:val="References"/>
      </w:pPr>
      <w:r w:rsidRPr="005A5995">
        <w:t>K. M. Hanson, “Introduction to Bayesian image anal</w:t>
      </w:r>
      <w:smartTag w:uri="urn:schemas-microsoft-com:office:smarttags" w:element="PersonName">
        <w:r w:rsidRPr="005A5995">
          <w:t>ys</w:t>
        </w:r>
      </w:smartTag>
      <w:r w:rsidRPr="005A5995">
        <w:t xml:space="preserve">is,” in Image Processing, M. H. Loew, Ed., </w:t>
      </w:r>
      <w:r w:rsidRPr="005A5995">
        <w:rPr>
          <w:i/>
        </w:rPr>
        <w:t xml:space="preserve">Proc. </w:t>
      </w:r>
      <w:r w:rsidRPr="005A5995">
        <w:rPr>
          <w:b/>
        </w:rPr>
        <w:t>1898</w:t>
      </w:r>
      <w:r w:rsidRPr="005A5995">
        <w:t>, 716-731 (1993) [</w:t>
      </w:r>
      <w:hyperlink r:id="rId24" w:history="1">
        <w:r w:rsidRPr="005A5995">
          <w:rPr>
            <w:rStyle w:val="Hyperlink"/>
          </w:rPr>
          <w:t>doi:</w:t>
        </w:r>
      </w:hyperlink>
      <w:r w:rsidRPr="005A5995">
        <w:rPr>
          <w:rStyle w:val="Hyperlink"/>
        </w:rPr>
        <w:t>10.1117/12.154577</w:t>
      </w:r>
      <w:r w:rsidRPr="005A5995">
        <w:t>].</w:t>
      </w:r>
    </w:p>
    <w:p w14:paraId="716167A7" w14:textId="77777777" w:rsidR="005A5995" w:rsidRDefault="005A5995" w:rsidP="005A5995">
      <w:pPr>
        <w:pStyle w:val="References"/>
        <w:numPr>
          <w:ilvl w:val="0"/>
          <w:numId w:val="0"/>
        </w:numPr>
        <w:ind w:left="720"/>
      </w:pPr>
    </w:p>
    <w:p w14:paraId="40D26AE7" w14:textId="35B0B91A" w:rsidR="007619B3" w:rsidRPr="005A5995" w:rsidRDefault="005A5995" w:rsidP="002B7A82">
      <w:pPr>
        <w:pStyle w:val="BodyText"/>
      </w:pPr>
      <w:r>
        <w:rPr>
          <w:b/>
        </w:rPr>
        <w:t>First Author</w:t>
      </w:r>
      <w:r>
        <w:t xml:space="preserve"> is an assistant professor at the University of </w:t>
      </w:r>
      <w:r w:rsidR="00D94A36">
        <w:t>Optical Engineering</w:t>
      </w:r>
      <w:r>
        <w:t>. He received his BS and MS degrees in ph</w:t>
      </w:r>
      <w:smartTag w:uri="urn:schemas-microsoft-com:office:smarttags" w:element="PersonName">
        <w:r>
          <w:t>ys</w:t>
        </w:r>
      </w:smartTag>
      <w:r>
        <w:t xml:space="preserve">ics from the </w:t>
      </w:r>
      <w:smartTag w:uri="urn:schemas-microsoft-com:office:smarttags" w:element="PlaceType">
        <w:r>
          <w:t>University</w:t>
        </w:r>
      </w:smartTag>
      <w:r>
        <w:t xml:space="preserve"> of </w:t>
      </w:r>
      <w:r w:rsidR="00D94A36">
        <w:t>Optics</w:t>
      </w:r>
      <w:r>
        <w:t xml:space="preserve"> in 1985 and 1987, respectively, and his PhD degree in optics from the Institute of Technology in 1991.  He is the author of more than 50 journal papers and has written three book chapters. His current research interests include optical interconnects, holography, and optoelectronic s</w:t>
      </w:r>
      <w:smartTag w:uri="urn:schemas-microsoft-com:office:smarttags" w:element="PersonName">
        <w:r>
          <w:t>ys</w:t>
        </w:r>
      </w:smartTag>
      <w:r>
        <w:t>tems. He is a member of.</w:t>
      </w:r>
      <w:r>
        <w:br/>
      </w:r>
      <w:r>
        <w:br/>
        <w:t xml:space="preserve">Biographies and </w:t>
      </w:r>
      <w:r w:rsidRPr="002B7A82">
        <w:t>photographs</w:t>
      </w:r>
      <w:r>
        <w:t xml:space="preserve"> </w:t>
      </w:r>
      <w:r w:rsidR="00B33706">
        <w:t>for</w:t>
      </w:r>
      <w:r>
        <w:t xml:space="preserve"> the other authors are not available.</w:t>
      </w:r>
    </w:p>
    <w:p w14:paraId="635BF5DC" w14:textId="77777777" w:rsidR="00D742E3" w:rsidRDefault="00D742E3" w:rsidP="005A58FF">
      <w:pPr>
        <w:rPr>
          <w:b/>
          <w:u w:val="single"/>
        </w:rPr>
      </w:pPr>
    </w:p>
    <w:p w14:paraId="59F3DFDF" w14:textId="77777777" w:rsidR="00D742E3" w:rsidRDefault="00D742E3" w:rsidP="005A58FF">
      <w:pPr>
        <w:rPr>
          <w:b/>
          <w:u w:val="single"/>
        </w:rPr>
      </w:pPr>
    </w:p>
    <w:p w14:paraId="7BE05DE0" w14:textId="77777777" w:rsidR="007619B3" w:rsidRDefault="002F06E5" w:rsidP="005A58FF">
      <w:pPr>
        <w:rPr>
          <w:b/>
          <w:u w:val="single"/>
        </w:rPr>
      </w:pPr>
      <w:r>
        <w:rPr>
          <w:b/>
          <w:u w:val="single"/>
        </w:rPr>
        <w:t>Caption List</w:t>
      </w:r>
    </w:p>
    <w:p w14:paraId="697E61D8" w14:textId="77777777" w:rsidR="002F06E5" w:rsidRDefault="002F06E5" w:rsidP="005A58FF"/>
    <w:p w14:paraId="307C84E5" w14:textId="77777777" w:rsidR="00954F94" w:rsidRDefault="00954F94" w:rsidP="00954F94">
      <w:pPr>
        <w:pStyle w:val="BodyText"/>
        <w:rPr>
          <w:noProof/>
        </w:rPr>
      </w:pPr>
      <w:r w:rsidRPr="00954F94">
        <w:rPr>
          <w:rStyle w:val="FigurenumberChar"/>
        </w:rPr>
        <w:t>Fig. 1</w:t>
      </w:r>
      <w:r>
        <w:rPr>
          <w:noProof/>
        </w:rPr>
        <w:t xml:space="preserve"> MS Word 2010 Home ribbon. Red arrow indicates where to access Styles window.</w:t>
      </w:r>
    </w:p>
    <w:p w14:paraId="34030E79" w14:textId="77777777" w:rsidR="00954F94" w:rsidRDefault="00954F94" w:rsidP="00954F94">
      <w:pPr>
        <w:pStyle w:val="BodyText"/>
        <w:rPr>
          <w:noProof/>
        </w:rPr>
      </w:pPr>
      <w:r w:rsidRPr="00954F94">
        <w:rPr>
          <w:b/>
          <w:noProof/>
        </w:rPr>
        <w:t>Fig. 2</w:t>
      </w:r>
      <w:r>
        <w:rPr>
          <w:noProof/>
        </w:rPr>
        <w:t xml:space="preserve"> Styles window.</w:t>
      </w:r>
    </w:p>
    <w:p w14:paraId="744F0428" w14:textId="77777777" w:rsidR="002F06E5" w:rsidRDefault="00954F94" w:rsidP="00954F94">
      <w:pPr>
        <w:pStyle w:val="BodyText"/>
      </w:pPr>
      <w:r w:rsidRPr="00954F94">
        <w:rPr>
          <w:b/>
          <w:noProof/>
        </w:rPr>
        <w:t>Fig. 3</w:t>
      </w:r>
      <w:r>
        <w:rPr>
          <w:noProof/>
        </w:rPr>
        <w:t xml:space="preserve"> </w:t>
      </w:r>
      <w:r w:rsidR="00F6764B">
        <w:t>Example of a figure caption: (a) sun and (b) blob.</w:t>
      </w:r>
    </w:p>
    <w:p w14:paraId="165F6852" w14:textId="78737ABF" w:rsidR="00954F94" w:rsidRDefault="00954F94" w:rsidP="00954F94">
      <w:pPr>
        <w:pStyle w:val="BodyText"/>
      </w:pPr>
      <w:r w:rsidRPr="00187EFA">
        <w:rPr>
          <w:rStyle w:val="FigurenumberChar"/>
        </w:rPr>
        <w:t>Video 1</w:t>
      </w:r>
      <w:r>
        <w:t xml:space="preserve"> Example of a </w:t>
      </w:r>
      <w:r w:rsidR="00B72F67">
        <w:t>video</w:t>
      </w:r>
      <w:r>
        <w:t xml:space="preserve"> still image (MPEG, 2.5 MB).</w:t>
      </w:r>
    </w:p>
    <w:p w14:paraId="6531D9F1" w14:textId="77777777" w:rsidR="002F06E5" w:rsidRPr="002F06E5" w:rsidRDefault="002F06E5" w:rsidP="00954F94">
      <w:pPr>
        <w:pStyle w:val="BodyText"/>
        <w:rPr>
          <w:b/>
        </w:rPr>
      </w:pPr>
      <w:r w:rsidRPr="002F06E5">
        <w:rPr>
          <w:b/>
        </w:rPr>
        <w:t xml:space="preserve">Table 1 </w:t>
      </w:r>
      <w:r>
        <w:t>Recommended f</w:t>
      </w:r>
      <w:r w:rsidRPr="005A58FF">
        <w:t>ont sizes and styles.</w:t>
      </w:r>
    </w:p>
    <w:sectPr w:rsidR="002F06E5" w:rsidRPr="002F06E5" w:rsidSect="00DE7F32">
      <w:footerReference w:type="default" r:id="rId25"/>
      <w:footerReference w:type="first" r:id="rId26"/>
      <w:footnotePr>
        <w:numFmt w:val="chicago"/>
      </w:footnotePr>
      <w:pgSz w:w="12240" w:h="15840" w:code="1"/>
      <w:pgMar w:top="1440" w:right="1440" w:bottom="1440" w:left="1440" w:header="1080" w:footer="108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A230AF" w14:textId="77777777" w:rsidR="00B34224" w:rsidRDefault="00B34224">
      <w:r>
        <w:separator/>
      </w:r>
    </w:p>
  </w:endnote>
  <w:endnote w:type="continuationSeparator" w:id="0">
    <w:p w14:paraId="6D9545F3" w14:textId="77777777" w:rsidR="00B34224" w:rsidRDefault="00B34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altName w:val="Corbel"/>
    <w:charset w:val="00"/>
    <w:family w:val="swiss"/>
    <w:pitch w:val="variable"/>
    <w:sig w:usb0="00000001"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anklin Gothic">
    <w:altName w:val="Cambria"/>
    <w:panose1 w:val="00000000000000000000"/>
    <w:charset w:val="00"/>
    <w:family w:val="roman"/>
    <w:notTrueType/>
    <w:pitch w:val="default"/>
  </w:font>
  <w:font w:name="Baskerville Old Face">
    <w:altName w:val="Times New Roman"/>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58ED3" w14:textId="77777777" w:rsidR="00DE7F32" w:rsidRDefault="00DE7F32" w:rsidP="00DE7F32">
    <w:pPr>
      <w:pStyle w:val="Footer"/>
      <w:jc w:val="center"/>
    </w:pPr>
    <w:r>
      <w:rPr>
        <w:rStyle w:val="PageNumber"/>
      </w:rPr>
      <w:fldChar w:fldCharType="begin"/>
    </w:r>
    <w:r>
      <w:rPr>
        <w:rStyle w:val="PageNumber"/>
      </w:rPr>
      <w:instrText xml:space="preserve"> PAGE </w:instrText>
    </w:r>
    <w:r>
      <w:rPr>
        <w:rStyle w:val="PageNumber"/>
      </w:rPr>
      <w:fldChar w:fldCharType="separate"/>
    </w:r>
    <w:r w:rsidR="00B34224">
      <w:rPr>
        <w:rStyle w:val="PageNumber"/>
        <w:noProof/>
      </w:rPr>
      <w:t>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B80CB" w14:textId="77777777" w:rsidR="00DE7F32" w:rsidRDefault="00DE7F32" w:rsidP="00DE7F32">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51D8BF" w14:textId="77777777" w:rsidR="00B34224" w:rsidRDefault="00B34224">
      <w:r>
        <w:separator/>
      </w:r>
    </w:p>
  </w:footnote>
  <w:footnote w:type="continuationSeparator" w:id="0">
    <w:p w14:paraId="240284D3" w14:textId="77777777" w:rsidR="00B34224" w:rsidRDefault="00B34224">
      <w:r>
        <w:continuationSeparator/>
      </w:r>
    </w:p>
  </w:footnote>
  <w:footnote w:id="1">
    <w:p w14:paraId="5714A381" w14:textId="77777777" w:rsidR="00CC31DC" w:rsidRDefault="00CC31DC" w:rsidP="00CC31DC">
      <w:pPr>
        <w:pStyle w:val="Footer"/>
      </w:pPr>
      <w:r>
        <w:footnoteRef/>
      </w:r>
      <w:r>
        <w:t xml:space="preserve"> </w:t>
      </w:r>
      <w:r w:rsidR="00807B15">
        <w:t xml:space="preserve">Due to problems with HTML display, use of footnotes should be avoided. </w:t>
      </w:r>
      <w:r>
        <w:t xml:space="preserve">If absolutely necessary, the footnote mark must come at the end of a sentence. </w:t>
      </w:r>
      <w:r w:rsidRPr="00360ACA">
        <w:rPr>
          <w:rStyle w:val="FooterChar"/>
        </w:rPr>
        <w:t>To insert a footnote, use the Insert menu, select Reference, then Footnote, change the number format to the style of asterisk, dagger, double-dagger, etc., and click OK.</w:t>
      </w:r>
      <w:r>
        <w:rPr>
          <w:rStyle w:val="FooterChar"/>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30EB5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EA253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4A8AD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BCC3CA"/>
    <w:lvl w:ilvl="0">
      <w:start w:val="1"/>
      <w:numFmt w:val="decimal"/>
      <w:pStyle w:val="Numberedlist"/>
      <w:lvlText w:val="(%1)"/>
      <w:lvlJc w:val="left"/>
      <w:pPr>
        <w:tabs>
          <w:tab w:val="num" w:pos="1080"/>
        </w:tabs>
        <w:ind w:left="1080" w:hanging="720"/>
      </w:pPr>
      <w:rPr>
        <w:rFonts w:hint="default"/>
      </w:rPr>
    </w:lvl>
  </w:abstractNum>
  <w:abstractNum w:abstractNumId="4" w15:restartNumberingAfterBreak="0">
    <w:nsid w:val="FFFFFF80"/>
    <w:multiLevelType w:val="singleLevel"/>
    <w:tmpl w:val="354637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5017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CCA21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AD4CE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5C4AA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7219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9169F54"/>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08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440"/>
        </w:tabs>
        <w:ind w:left="0" w:firstLine="0"/>
      </w:pPr>
      <w:rPr>
        <w:rFonts w:hint="default"/>
      </w:rPr>
    </w:lvl>
  </w:abstractNum>
  <w:abstractNum w:abstractNumId="11" w15:restartNumberingAfterBreak="0">
    <w:nsid w:val="00A42F9C"/>
    <w:multiLevelType w:val="hybridMultilevel"/>
    <w:tmpl w:val="3AE61DAA"/>
    <w:lvl w:ilvl="0" w:tplc="C85CE6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CA74A7"/>
    <w:multiLevelType w:val="hybridMultilevel"/>
    <w:tmpl w:val="FAD68136"/>
    <w:lvl w:ilvl="0" w:tplc="7ADCC4E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4D65C5"/>
    <w:multiLevelType w:val="multilevel"/>
    <w:tmpl w:val="F15270F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6FB05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0AA093E"/>
    <w:multiLevelType w:val="multilevel"/>
    <w:tmpl w:val="430C92E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1C5766B"/>
    <w:multiLevelType w:val="multilevel"/>
    <w:tmpl w:val="73E805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9964427"/>
    <w:multiLevelType w:val="hybridMultilevel"/>
    <w:tmpl w:val="7F4C00C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E907679"/>
    <w:multiLevelType w:val="multilevel"/>
    <w:tmpl w:val="896A3DA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6B16A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7613B1E"/>
    <w:multiLevelType w:val="hybridMultilevel"/>
    <w:tmpl w:val="501497EE"/>
    <w:lvl w:ilvl="0" w:tplc="3120F7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9EC5B0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CD575AC"/>
    <w:multiLevelType w:val="multilevel"/>
    <w:tmpl w:val="883E5C6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CE67DD3"/>
    <w:multiLevelType w:val="multilevel"/>
    <w:tmpl w:val="91FE3EF8"/>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E01644B"/>
    <w:multiLevelType w:val="hybridMultilevel"/>
    <w:tmpl w:val="881C12BC"/>
    <w:lvl w:ilvl="0" w:tplc="2F44C3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F07DC7"/>
    <w:multiLevelType w:val="hybridMultilevel"/>
    <w:tmpl w:val="1A884680"/>
    <w:lvl w:ilvl="0" w:tplc="00CE5FF6">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834E90"/>
    <w:multiLevelType w:val="multilevel"/>
    <w:tmpl w:val="7298C86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D975C11"/>
    <w:multiLevelType w:val="hybridMultilevel"/>
    <w:tmpl w:val="878EC802"/>
    <w:lvl w:ilvl="0" w:tplc="B1C8CC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F1933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FD10FA6"/>
    <w:multiLevelType w:val="hybridMultilevel"/>
    <w:tmpl w:val="FEA23478"/>
    <w:lvl w:ilvl="0" w:tplc="3558EF1E">
      <w:start w:val="1"/>
      <w:numFmt w:val="decimal"/>
      <w:lvlText w:val="%1."/>
      <w:lvlJc w:val="left"/>
      <w:pPr>
        <w:ind w:left="2866" w:firstLine="0"/>
      </w:pPr>
      <w:rPr>
        <w:rFonts w:ascii="Franklin Gothic Book" w:eastAsia="Franklin Gothic Book" w:hAnsi="Franklin Gothic Book" w:cs="Franklin Gothic Book"/>
        <w:b w:val="0"/>
        <w:i w:val="0"/>
        <w:strike w:val="0"/>
        <w:dstrike w:val="0"/>
        <w:color w:val="000000"/>
        <w:sz w:val="20"/>
        <w:szCs w:val="20"/>
        <w:u w:val="none" w:color="000000"/>
        <w:effect w:val="none"/>
        <w:bdr w:val="none" w:sz="0" w:space="0" w:color="auto" w:frame="1"/>
        <w:vertAlign w:val="baseline"/>
      </w:rPr>
    </w:lvl>
    <w:lvl w:ilvl="1" w:tplc="E6BE9B4E">
      <w:start w:val="1"/>
      <w:numFmt w:val="lowerLetter"/>
      <w:lvlText w:val="%2"/>
      <w:lvlJc w:val="left"/>
      <w:pPr>
        <w:ind w:left="3513" w:firstLine="0"/>
      </w:pPr>
      <w:rPr>
        <w:rFonts w:ascii="Franklin Gothic Book" w:eastAsia="Franklin Gothic Book" w:hAnsi="Franklin Gothic Book" w:cs="Franklin Gothic Book"/>
        <w:b w:val="0"/>
        <w:i w:val="0"/>
        <w:strike w:val="0"/>
        <w:dstrike w:val="0"/>
        <w:color w:val="000000"/>
        <w:sz w:val="20"/>
        <w:szCs w:val="20"/>
        <w:u w:val="none" w:color="000000"/>
        <w:effect w:val="none"/>
        <w:bdr w:val="none" w:sz="0" w:space="0" w:color="auto" w:frame="1"/>
        <w:vertAlign w:val="baseline"/>
      </w:rPr>
    </w:lvl>
    <w:lvl w:ilvl="2" w:tplc="9CF26BE8">
      <w:start w:val="1"/>
      <w:numFmt w:val="lowerRoman"/>
      <w:lvlText w:val="%3"/>
      <w:lvlJc w:val="left"/>
      <w:pPr>
        <w:ind w:left="4233" w:firstLine="0"/>
      </w:pPr>
      <w:rPr>
        <w:rFonts w:ascii="Franklin Gothic Book" w:eastAsia="Franklin Gothic Book" w:hAnsi="Franklin Gothic Book" w:cs="Franklin Gothic Book"/>
        <w:b w:val="0"/>
        <w:i w:val="0"/>
        <w:strike w:val="0"/>
        <w:dstrike w:val="0"/>
        <w:color w:val="000000"/>
        <w:sz w:val="20"/>
        <w:szCs w:val="20"/>
        <w:u w:val="none" w:color="000000"/>
        <w:effect w:val="none"/>
        <w:bdr w:val="none" w:sz="0" w:space="0" w:color="auto" w:frame="1"/>
        <w:vertAlign w:val="baseline"/>
      </w:rPr>
    </w:lvl>
    <w:lvl w:ilvl="3" w:tplc="3F4E24CC">
      <w:start w:val="1"/>
      <w:numFmt w:val="decimal"/>
      <w:lvlText w:val="%4"/>
      <w:lvlJc w:val="left"/>
      <w:pPr>
        <w:ind w:left="4953" w:firstLine="0"/>
      </w:pPr>
      <w:rPr>
        <w:rFonts w:ascii="Franklin Gothic Book" w:eastAsia="Franklin Gothic Book" w:hAnsi="Franklin Gothic Book" w:cs="Franklin Gothic Book"/>
        <w:b w:val="0"/>
        <w:i w:val="0"/>
        <w:strike w:val="0"/>
        <w:dstrike w:val="0"/>
        <w:color w:val="000000"/>
        <w:sz w:val="20"/>
        <w:szCs w:val="20"/>
        <w:u w:val="none" w:color="000000"/>
        <w:effect w:val="none"/>
        <w:bdr w:val="none" w:sz="0" w:space="0" w:color="auto" w:frame="1"/>
        <w:vertAlign w:val="baseline"/>
      </w:rPr>
    </w:lvl>
    <w:lvl w:ilvl="4" w:tplc="26D63DBA">
      <w:start w:val="1"/>
      <w:numFmt w:val="lowerLetter"/>
      <w:lvlText w:val="%5"/>
      <w:lvlJc w:val="left"/>
      <w:pPr>
        <w:ind w:left="5673" w:firstLine="0"/>
      </w:pPr>
      <w:rPr>
        <w:rFonts w:ascii="Franklin Gothic Book" w:eastAsia="Franklin Gothic Book" w:hAnsi="Franklin Gothic Book" w:cs="Franklin Gothic Book"/>
        <w:b w:val="0"/>
        <w:i w:val="0"/>
        <w:strike w:val="0"/>
        <w:dstrike w:val="0"/>
        <w:color w:val="000000"/>
        <w:sz w:val="20"/>
        <w:szCs w:val="20"/>
        <w:u w:val="none" w:color="000000"/>
        <w:effect w:val="none"/>
        <w:bdr w:val="none" w:sz="0" w:space="0" w:color="auto" w:frame="1"/>
        <w:vertAlign w:val="baseline"/>
      </w:rPr>
    </w:lvl>
    <w:lvl w:ilvl="5" w:tplc="65ACDFC8">
      <w:start w:val="1"/>
      <w:numFmt w:val="lowerRoman"/>
      <w:lvlText w:val="%6"/>
      <w:lvlJc w:val="left"/>
      <w:pPr>
        <w:ind w:left="6393" w:firstLine="0"/>
      </w:pPr>
      <w:rPr>
        <w:rFonts w:ascii="Franklin Gothic Book" w:eastAsia="Franklin Gothic Book" w:hAnsi="Franklin Gothic Book" w:cs="Franklin Gothic Book"/>
        <w:b w:val="0"/>
        <w:i w:val="0"/>
        <w:strike w:val="0"/>
        <w:dstrike w:val="0"/>
        <w:color w:val="000000"/>
        <w:sz w:val="20"/>
        <w:szCs w:val="20"/>
        <w:u w:val="none" w:color="000000"/>
        <w:effect w:val="none"/>
        <w:bdr w:val="none" w:sz="0" w:space="0" w:color="auto" w:frame="1"/>
        <w:vertAlign w:val="baseline"/>
      </w:rPr>
    </w:lvl>
    <w:lvl w:ilvl="6" w:tplc="A9D027E0">
      <w:start w:val="1"/>
      <w:numFmt w:val="decimal"/>
      <w:lvlText w:val="%7"/>
      <w:lvlJc w:val="left"/>
      <w:pPr>
        <w:ind w:left="7113" w:firstLine="0"/>
      </w:pPr>
      <w:rPr>
        <w:rFonts w:ascii="Franklin Gothic Book" w:eastAsia="Franklin Gothic Book" w:hAnsi="Franklin Gothic Book" w:cs="Franklin Gothic Book"/>
        <w:b w:val="0"/>
        <w:i w:val="0"/>
        <w:strike w:val="0"/>
        <w:dstrike w:val="0"/>
        <w:color w:val="000000"/>
        <w:sz w:val="20"/>
        <w:szCs w:val="20"/>
        <w:u w:val="none" w:color="000000"/>
        <w:effect w:val="none"/>
        <w:bdr w:val="none" w:sz="0" w:space="0" w:color="auto" w:frame="1"/>
        <w:vertAlign w:val="baseline"/>
      </w:rPr>
    </w:lvl>
    <w:lvl w:ilvl="7" w:tplc="4382405A">
      <w:start w:val="1"/>
      <w:numFmt w:val="lowerLetter"/>
      <w:lvlText w:val="%8"/>
      <w:lvlJc w:val="left"/>
      <w:pPr>
        <w:ind w:left="7833" w:firstLine="0"/>
      </w:pPr>
      <w:rPr>
        <w:rFonts w:ascii="Franklin Gothic Book" w:eastAsia="Franklin Gothic Book" w:hAnsi="Franklin Gothic Book" w:cs="Franklin Gothic Book"/>
        <w:b w:val="0"/>
        <w:i w:val="0"/>
        <w:strike w:val="0"/>
        <w:dstrike w:val="0"/>
        <w:color w:val="000000"/>
        <w:sz w:val="20"/>
        <w:szCs w:val="20"/>
        <w:u w:val="none" w:color="000000"/>
        <w:effect w:val="none"/>
        <w:bdr w:val="none" w:sz="0" w:space="0" w:color="auto" w:frame="1"/>
        <w:vertAlign w:val="baseline"/>
      </w:rPr>
    </w:lvl>
    <w:lvl w:ilvl="8" w:tplc="15A2681E">
      <w:start w:val="1"/>
      <w:numFmt w:val="lowerRoman"/>
      <w:lvlText w:val="%9"/>
      <w:lvlJc w:val="left"/>
      <w:pPr>
        <w:ind w:left="8553" w:firstLine="0"/>
      </w:pPr>
      <w:rPr>
        <w:rFonts w:ascii="Franklin Gothic Book" w:eastAsia="Franklin Gothic Book" w:hAnsi="Franklin Gothic Book" w:cs="Franklin Gothic Book"/>
        <w:b w:val="0"/>
        <w:i w:val="0"/>
        <w:strike w:val="0"/>
        <w:dstrike w:val="0"/>
        <w:color w:val="000000"/>
        <w:sz w:val="20"/>
        <w:szCs w:val="20"/>
        <w:u w:val="none" w:color="000000"/>
        <w:effect w:val="none"/>
        <w:bdr w:val="none" w:sz="0" w:space="0" w:color="auto" w:frame="1"/>
        <w:vertAlign w:val="baseline"/>
      </w:rPr>
    </w:lvl>
  </w:abstractNum>
  <w:abstractNum w:abstractNumId="30" w15:restartNumberingAfterBreak="0">
    <w:nsid w:val="71646193"/>
    <w:multiLevelType w:val="multilevel"/>
    <w:tmpl w:val="05C4A5B4"/>
    <w:lvl w:ilvl="0">
      <w:start w:val="1"/>
      <w:numFmt w:val="decimal"/>
      <w:lvlText w:val="%1"/>
      <w:lvlJc w:val="left"/>
      <w:pPr>
        <w:tabs>
          <w:tab w:val="num" w:pos="615"/>
        </w:tabs>
        <w:ind w:left="615" w:hanging="615"/>
      </w:pPr>
      <w:rPr>
        <w:rFonts w:hint="default"/>
      </w:rPr>
    </w:lvl>
    <w:lvl w:ilvl="1">
      <w:start w:val="6"/>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D144373"/>
    <w:multiLevelType w:val="multilevel"/>
    <w:tmpl w:val="A156EC36"/>
    <w:lvl w:ilvl="0">
      <w:start w:val="1"/>
      <w:numFmt w:val="decimal"/>
      <w:lvlText w:val="%1"/>
      <w:lvlJc w:val="left"/>
      <w:pPr>
        <w:tabs>
          <w:tab w:val="num" w:pos="615"/>
        </w:tabs>
        <w:ind w:left="615" w:hanging="615"/>
      </w:pPr>
      <w:rPr>
        <w:rFonts w:hint="default"/>
      </w:rPr>
    </w:lvl>
    <w:lvl w:ilvl="1">
      <w:start w:val="7"/>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EA85334"/>
    <w:multiLevelType w:val="multilevel"/>
    <w:tmpl w:val="7A9C31A8"/>
    <w:lvl w:ilvl="0">
      <w:start w:val="3"/>
      <w:numFmt w:val="decimal"/>
      <w:lvlText w:val="%1"/>
      <w:lvlJc w:val="left"/>
      <w:pPr>
        <w:ind w:left="480" w:hanging="480"/>
      </w:pPr>
      <w:rPr>
        <w:rFonts w:hint="default"/>
      </w:rPr>
    </w:lvl>
    <w:lvl w:ilvl="1">
      <w:start w:val="1"/>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num w:numId="1">
    <w:abstractNumId w:val="10"/>
  </w:num>
  <w:num w:numId="2">
    <w:abstractNumId w:val="10"/>
  </w:num>
  <w:num w:numId="3">
    <w:abstractNumId w:val="10"/>
  </w:num>
  <w:num w:numId="4">
    <w:abstractNumId w:val="12"/>
  </w:num>
  <w:num w:numId="5">
    <w:abstractNumId w:val="28"/>
  </w:num>
  <w:num w:numId="6">
    <w:abstractNumId w:val="14"/>
  </w:num>
  <w:num w:numId="7">
    <w:abstractNumId w:val="11"/>
  </w:num>
  <w:num w:numId="8">
    <w:abstractNumId w:val="19"/>
  </w:num>
  <w:num w:numId="9">
    <w:abstractNumId w:val="24"/>
  </w:num>
  <w:num w:numId="10">
    <w:abstractNumId w:val="21"/>
  </w:num>
  <w:num w:numId="11">
    <w:abstractNumId w:val="16"/>
  </w:num>
  <w:num w:numId="12">
    <w:abstractNumId w:val="20"/>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7"/>
  </w:num>
  <w:num w:numId="25">
    <w:abstractNumId w:val="18"/>
  </w:num>
  <w:num w:numId="26">
    <w:abstractNumId w:val="13"/>
  </w:num>
  <w:num w:numId="27">
    <w:abstractNumId w:val="23"/>
  </w:num>
  <w:num w:numId="28">
    <w:abstractNumId w:val="31"/>
  </w:num>
  <w:num w:numId="29">
    <w:abstractNumId w:val="30"/>
  </w:num>
  <w:num w:numId="30">
    <w:abstractNumId w:val="15"/>
  </w:num>
  <w:num w:numId="31">
    <w:abstractNumId w:val="22"/>
  </w:num>
  <w:num w:numId="32">
    <w:abstractNumId w:val="32"/>
  </w:num>
  <w:num w:numId="33">
    <w:abstractNumId w:val="26"/>
  </w:num>
  <w:num w:numId="34">
    <w:abstractNumId w:val="25"/>
  </w:num>
  <w:num w:numId="35">
    <w:abstractNumId w:val="27"/>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characterSpacingControl w:val="doNotCompress"/>
  <w:savePreviewPicture/>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8F6"/>
    <w:rsid w:val="000005E1"/>
    <w:rsid w:val="000024ED"/>
    <w:rsid w:val="000071B4"/>
    <w:rsid w:val="00012A71"/>
    <w:rsid w:val="00020565"/>
    <w:rsid w:val="00020B45"/>
    <w:rsid w:val="00023908"/>
    <w:rsid w:val="00023A72"/>
    <w:rsid w:val="00031888"/>
    <w:rsid w:val="00032025"/>
    <w:rsid w:val="0004213E"/>
    <w:rsid w:val="00047535"/>
    <w:rsid w:val="0005401C"/>
    <w:rsid w:val="00061EDC"/>
    <w:rsid w:val="000642B2"/>
    <w:rsid w:val="000671F6"/>
    <w:rsid w:val="00072F37"/>
    <w:rsid w:val="0008152C"/>
    <w:rsid w:val="0008499C"/>
    <w:rsid w:val="00097DCC"/>
    <w:rsid w:val="000D6CC5"/>
    <w:rsid w:val="000E4F91"/>
    <w:rsid w:val="000F0FDE"/>
    <w:rsid w:val="000F3D32"/>
    <w:rsid w:val="0010428F"/>
    <w:rsid w:val="00117F2A"/>
    <w:rsid w:val="00131907"/>
    <w:rsid w:val="00132E4B"/>
    <w:rsid w:val="00135901"/>
    <w:rsid w:val="00143448"/>
    <w:rsid w:val="00144E3D"/>
    <w:rsid w:val="0015075D"/>
    <w:rsid w:val="00166C92"/>
    <w:rsid w:val="001847B1"/>
    <w:rsid w:val="00187EFA"/>
    <w:rsid w:val="001A5B69"/>
    <w:rsid w:val="001A70F7"/>
    <w:rsid w:val="001B2CF5"/>
    <w:rsid w:val="001C4F5B"/>
    <w:rsid w:val="001D52D1"/>
    <w:rsid w:val="001E1A1E"/>
    <w:rsid w:val="001F5153"/>
    <w:rsid w:val="001F5B46"/>
    <w:rsid w:val="001F5EBE"/>
    <w:rsid w:val="001F65E0"/>
    <w:rsid w:val="002133AF"/>
    <w:rsid w:val="00221C7B"/>
    <w:rsid w:val="00232910"/>
    <w:rsid w:val="002419ED"/>
    <w:rsid w:val="00244D43"/>
    <w:rsid w:val="002476FA"/>
    <w:rsid w:val="00247F78"/>
    <w:rsid w:val="0025169F"/>
    <w:rsid w:val="00256733"/>
    <w:rsid w:val="00257455"/>
    <w:rsid w:val="00262106"/>
    <w:rsid w:val="002663C6"/>
    <w:rsid w:val="00284E66"/>
    <w:rsid w:val="00291BF3"/>
    <w:rsid w:val="00292D88"/>
    <w:rsid w:val="00293898"/>
    <w:rsid w:val="002947A0"/>
    <w:rsid w:val="00297D14"/>
    <w:rsid w:val="002B7A82"/>
    <w:rsid w:val="002C367B"/>
    <w:rsid w:val="002C3FDC"/>
    <w:rsid w:val="002D06F7"/>
    <w:rsid w:val="002D1FBB"/>
    <w:rsid w:val="002D30F9"/>
    <w:rsid w:val="002F06E5"/>
    <w:rsid w:val="002F15B8"/>
    <w:rsid w:val="002F6694"/>
    <w:rsid w:val="00323093"/>
    <w:rsid w:val="00327C93"/>
    <w:rsid w:val="00332926"/>
    <w:rsid w:val="003339D2"/>
    <w:rsid w:val="00336799"/>
    <w:rsid w:val="0035341E"/>
    <w:rsid w:val="00360ACA"/>
    <w:rsid w:val="00364124"/>
    <w:rsid w:val="00367474"/>
    <w:rsid w:val="00367854"/>
    <w:rsid w:val="0037737C"/>
    <w:rsid w:val="00385B31"/>
    <w:rsid w:val="003A2291"/>
    <w:rsid w:val="003B7760"/>
    <w:rsid w:val="003C0B5E"/>
    <w:rsid w:val="003C0FCE"/>
    <w:rsid w:val="003C2E7F"/>
    <w:rsid w:val="003C4AC2"/>
    <w:rsid w:val="003C4DD5"/>
    <w:rsid w:val="003D1BC0"/>
    <w:rsid w:val="003D2920"/>
    <w:rsid w:val="003D37C4"/>
    <w:rsid w:val="003D394C"/>
    <w:rsid w:val="003D3B58"/>
    <w:rsid w:val="003D591A"/>
    <w:rsid w:val="003E17F2"/>
    <w:rsid w:val="003E305D"/>
    <w:rsid w:val="003E3A1C"/>
    <w:rsid w:val="003F5267"/>
    <w:rsid w:val="003F60E2"/>
    <w:rsid w:val="00403E62"/>
    <w:rsid w:val="00404040"/>
    <w:rsid w:val="00417A80"/>
    <w:rsid w:val="00417F07"/>
    <w:rsid w:val="00421B62"/>
    <w:rsid w:val="004229A7"/>
    <w:rsid w:val="004277C5"/>
    <w:rsid w:val="00435F41"/>
    <w:rsid w:val="00453D58"/>
    <w:rsid w:val="004547AD"/>
    <w:rsid w:val="004549D7"/>
    <w:rsid w:val="004551DE"/>
    <w:rsid w:val="00460637"/>
    <w:rsid w:val="004633FC"/>
    <w:rsid w:val="00466602"/>
    <w:rsid w:val="00482D32"/>
    <w:rsid w:val="00485F8D"/>
    <w:rsid w:val="00495B42"/>
    <w:rsid w:val="004C6046"/>
    <w:rsid w:val="004D504D"/>
    <w:rsid w:val="004D65CE"/>
    <w:rsid w:val="004F21E4"/>
    <w:rsid w:val="004F53DB"/>
    <w:rsid w:val="00500BF5"/>
    <w:rsid w:val="00500D3E"/>
    <w:rsid w:val="005045B9"/>
    <w:rsid w:val="005311D5"/>
    <w:rsid w:val="005350E4"/>
    <w:rsid w:val="00541AE0"/>
    <w:rsid w:val="00550399"/>
    <w:rsid w:val="005531DC"/>
    <w:rsid w:val="005548E8"/>
    <w:rsid w:val="00560735"/>
    <w:rsid w:val="005663C9"/>
    <w:rsid w:val="00574E5A"/>
    <w:rsid w:val="005815FA"/>
    <w:rsid w:val="00581611"/>
    <w:rsid w:val="00584764"/>
    <w:rsid w:val="00593019"/>
    <w:rsid w:val="005949A2"/>
    <w:rsid w:val="005A58FF"/>
    <w:rsid w:val="005A5995"/>
    <w:rsid w:val="005C13C3"/>
    <w:rsid w:val="005C535A"/>
    <w:rsid w:val="005D1C20"/>
    <w:rsid w:val="005D2713"/>
    <w:rsid w:val="005F120F"/>
    <w:rsid w:val="005F227D"/>
    <w:rsid w:val="005F4731"/>
    <w:rsid w:val="005F4A68"/>
    <w:rsid w:val="006003A5"/>
    <w:rsid w:val="0060514A"/>
    <w:rsid w:val="0060678F"/>
    <w:rsid w:val="006072D0"/>
    <w:rsid w:val="0061047D"/>
    <w:rsid w:val="00611190"/>
    <w:rsid w:val="00614A22"/>
    <w:rsid w:val="00615676"/>
    <w:rsid w:val="006262D8"/>
    <w:rsid w:val="00635FBE"/>
    <w:rsid w:val="006430EA"/>
    <w:rsid w:val="00643AF9"/>
    <w:rsid w:val="006541D1"/>
    <w:rsid w:val="00660772"/>
    <w:rsid w:val="0066141F"/>
    <w:rsid w:val="006622E6"/>
    <w:rsid w:val="0066289F"/>
    <w:rsid w:val="00677B21"/>
    <w:rsid w:val="006875A6"/>
    <w:rsid w:val="0069649A"/>
    <w:rsid w:val="006A002C"/>
    <w:rsid w:val="006A6B4E"/>
    <w:rsid w:val="006B3D4E"/>
    <w:rsid w:val="006B7251"/>
    <w:rsid w:val="006C3A50"/>
    <w:rsid w:val="006D7509"/>
    <w:rsid w:val="006D77EF"/>
    <w:rsid w:val="006E5515"/>
    <w:rsid w:val="006F4FDF"/>
    <w:rsid w:val="006F6FA1"/>
    <w:rsid w:val="00702557"/>
    <w:rsid w:val="00712FDE"/>
    <w:rsid w:val="00716802"/>
    <w:rsid w:val="00720808"/>
    <w:rsid w:val="00733504"/>
    <w:rsid w:val="007336B0"/>
    <w:rsid w:val="00737360"/>
    <w:rsid w:val="00756D5E"/>
    <w:rsid w:val="007619B3"/>
    <w:rsid w:val="00761B7E"/>
    <w:rsid w:val="00772F86"/>
    <w:rsid w:val="00780E76"/>
    <w:rsid w:val="00785F9A"/>
    <w:rsid w:val="007A7F04"/>
    <w:rsid w:val="007B2E54"/>
    <w:rsid w:val="007C167D"/>
    <w:rsid w:val="007D54F4"/>
    <w:rsid w:val="007E5BB8"/>
    <w:rsid w:val="007F51D0"/>
    <w:rsid w:val="008007C1"/>
    <w:rsid w:val="00807B15"/>
    <w:rsid w:val="0081096C"/>
    <w:rsid w:val="008145C3"/>
    <w:rsid w:val="0081613C"/>
    <w:rsid w:val="008233E8"/>
    <w:rsid w:val="008238DB"/>
    <w:rsid w:val="00827889"/>
    <w:rsid w:val="008441AA"/>
    <w:rsid w:val="00857DF0"/>
    <w:rsid w:val="0086390D"/>
    <w:rsid w:val="008641A7"/>
    <w:rsid w:val="008645BC"/>
    <w:rsid w:val="00877D38"/>
    <w:rsid w:val="0088026F"/>
    <w:rsid w:val="008903D1"/>
    <w:rsid w:val="0089615F"/>
    <w:rsid w:val="008A151D"/>
    <w:rsid w:val="008A5E36"/>
    <w:rsid w:val="008B3A3F"/>
    <w:rsid w:val="008C3404"/>
    <w:rsid w:val="008D4B6A"/>
    <w:rsid w:val="008E1088"/>
    <w:rsid w:val="008E2243"/>
    <w:rsid w:val="008E7B24"/>
    <w:rsid w:val="008F17BD"/>
    <w:rsid w:val="008F3C8E"/>
    <w:rsid w:val="008F7116"/>
    <w:rsid w:val="009016A8"/>
    <w:rsid w:val="0091583E"/>
    <w:rsid w:val="00922DB8"/>
    <w:rsid w:val="00924FCE"/>
    <w:rsid w:val="00930757"/>
    <w:rsid w:val="0093143D"/>
    <w:rsid w:val="00931445"/>
    <w:rsid w:val="00934266"/>
    <w:rsid w:val="00941F5D"/>
    <w:rsid w:val="00942C3B"/>
    <w:rsid w:val="00954F94"/>
    <w:rsid w:val="00963469"/>
    <w:rsid w:val="0098096D"/>
    <w:rsid w:val="00983404"/>
    <w:rsid w:val="00984FF1"/>
    <w:rsid w:val="0098513A"/>
    <w:rsid w:val="009939CD"/>
    <w:rsid w:val="009952E0"/>
    <w:rsid w:val="009A1618"/>
    <w:rsid w:val="009A4176"/>
    <w:rsid w:val="009A723E"/>
    <w:rsid w:val="009B0CA0"/>
    <w:rsid w:val="009C6826"/>
    <w:rsid w:val="009C68F6"/>
    <w:rsid w:val="009E01E8"/>
    <w:rsid w:val="009F01BA"/>
    <w:rsid w:val="00A00065"/>
    <w:rsid w:val="00A06481"/>
    <w:rsid w:val="00A12858"/>
    <w:rsid w:val="00A1559C"/>
    <w:rsid w:val="00A24A39"/>
    <w:rsid w:val="00A262EE"/>
    <w:rsid w:val="00A26887"/>
    <w:rsid w:val="00A33F44"/>
    <w:rsid w:val="00A5076C"/>
    <w:rsid w:val="00A56091"/>
    <w:rsid w:val="00A57A4E"/>
    <w:rsid w:val="00A620A1"/>
    <w:rsid w:val="00A65D11"/>
    <w:rsid w:val="00A7052A"/>
    <w:rsid w:val="00A7203B"/>
    <w:rsid w:val="00A81BAC"/>
    <w:rsid w:val="00A8391E"/>
    <w:rsid w:val="00A92440"/>
    <w:rsid w:val="00A9332B"/>
    <w:rsid w:val="00AB059B"/>
    <w:rsid w:val="00AB2CAA"/>
    <w:rsid w:val="00AC3903"/>
    <w:rsid w:val="00AD2694"/>
    <w:rsid w:val="00AE212F"/>
    <w:rsid w:val="00AE69EA"/>
    <w:rsid w:val="00AF2A92"/>
    <w:rsid w:val="00AF704A"/>
    <w:rsid w:val="00B03DEA"/>
    <w:rsid w:val="00B109F4"/>
    <w:rsid w:val="00B10A60"/>
    <w:rsid w:val="00B20918"/>
    <w:rsid w:val="00B2540A"/>
    <w:rsid w:val="00B27171"/>
    <w:rsid w:val="00B3168B"/>
    <w:rsid w:val="00B32859"/>
    <w:rsid w:val="00B33706"/>
    <w:rsid w:val="00B34224"/>
    <w:rsid w:val="00B3600A"/>
    <w:rsid w:val="00B472F5"/>
    <w:rsid w:val="00B5022B"/>
    <w:rsid w:val="00B51B58"/>
    <w:rsid w:val="00B57710"/>
    <w:rsid w:val="00B64E4E"/>
    <w:rsid w:val="00B72F67"/>
    <w:rsid w:val="00B82E37"/>
    <w:rsid w:val="00BA036F"/>
    <w:rsid w:val="00BA1DBE"/>
    <w:rsid w:val="00BB1204"/>
    <w:rsid w:val="00BB7701"/>
    <w:rsid w:val="00BC0DC2"/>
    <w:rsid w:val="00BC3F54"/>
    <w:rsid w:val="00BC63E6"/>
    <w:rsid w:val="00BD43A9"/>
    <w:rsid w:val="00BE4BA9"/>
    <w:rsid w:val="00BF277E"/>
    <w:rsid w:val="00C0082D"/>
    <w:rsid w:val="00C031EE"/>
    <w:rsid w:val="00C03CF4"/>
    <w:rsid w:val="00C04148"/>
    <w:rsid w:val="00C07BD2"/>
    <w:rsid w:val="00C10FB3"/>
    <w:rsid w:val="00C23399"/>
    <w:rsid w:val="00C23E82"/>
    <w:rsid w:val="00C32ED3"/>
    <w:rsid w:val="00C35659"/>
    <w:rsid w:val="00C47F8A"/>
    <w:rsid w:val="00C50E5E"/>
    <w:rsid w:val="00C56773"/>
    <w:rsid w:val="00C61C7D"/>
    <w:rsid w:val="00C71DE4"/>
    <w:rsid w:val="00C7378C"/>
    <w:rsid w:val="00C763F1"/>
    <w:rsid w:val="00C913FE"/>
    <w:rsid w:val="00C926E5"/>
    <w:rsid w:val="00C974E7"/>
    <w:rsid w:val="00CA35AB"/>
    <w:rsid w:val="00CA3F02"/>
    <w:rsid w:val="00CA5CE1"/>
    <w:rsid w:val="00CA7272"/>
    <w:rsid w:val="00CB1929"/>
    <w:rsid w:val="00CB1B7E"/>
    <w:rsid w:val="00CB71F1"/>
    <w:rsid w:val="00CC31DC"/>
    <w:rsid w:val="00CF2315"/>
    <w:rsid w:val="00CF5364"/>
    <w:rsid w:val="00CF54FA"/>
    <w:rsid w:val="00D018A6"/>
    <w:rsid w:val="00D01BA3"/>
    <w:rsid w:val="00D05C91"/>
    <w:rsid w:val="00D12E0A"/>
    <w:rsid w:val="00D13C9F"/>
    <w:rsid w:val="00D3117A"/>
    <w:rsid w:val="00D36976"/>
    <w:rsid w:val="00D40E36"/>
    <w:rsid w:val="00D4539B"/>
    <w:rsid w:val="00D625DD"/>
    <w:rsid w:val="00D742E3"/>
    <w:rsid w:val="00D90B2F"/>
    <w:rsid w:val="00D93BEB"/>
    <w:rsid w:val="00D94A36"/>
    <w:rsid w:val="00DB5711"/>
    <w:rsid w:val="00DB5BEA"/>
    <w:rsid w:val="00DB77A9"/>
    <w:rsid w:val="00DC0908"/>
    <w:rsid w:val="00DC349A"/>
    <w:rsid w:val="00DE01F0"/>
    <w:rsid w:val="00DE4A24"/>
    <w:rsid w:val="00DE7F32"/>
    <w:rsid w:val="00DF4268"/>
    <w:rsid w:val="00DF7E63"/>
    <w:rsid w:val="00E12C3D"/>
    <w:rsid w:val="00E13550"/>
    <w:rsid w:val="00E328EC"/>
    <w:rsid w:val="00E62A60"/>
    <w:rsid w:val="00E715F0"/>
    <w:rsid w:val="00E73F77"/>
    <w:rsid w:val="00E774C4"/>
    <w:rsid w:val="00E84176"/>
    <w:rsid w:val="00EA6D57"/>
    <w:rsid w:val="00EB0D59"/>
    <w:rsid w:val="00EB4EBC"/>
    <w:rsid w:val="00EB71E2"/>
    <w:rsid w:val="00EB78C1"/>
    <w:rsid w:val="00EC1FEA"/>
    <w:rsid w:val="00EC427A"/>
    <w:rsid w:val="00EF010D"/>
    <w:rsid w:val="00EF286D"/>
    <w:rsid w:val="00EF52C3"/>
    <w:rsid w:val="00F146AC"/>
    <w:rsid w:val="00F155F4"/>
    <w:rsid w:val="00F17A80"/>
    <w:rsid w:val="00F31A32"/>
    <w:rsid w:val="00F417F5"/>
    <w:rsid w:val="00F4305A"/>
    <w:rsid w:val="00F50861"/>
    <w:rsid w:val="00F51C9F"/>
    <w:rsid w:val="00F653F4"/>
    <w:rsid w:val="00F671E1"/>
    <w:rsid w:val="00F6764B"/>
    <w:rsid w:val="00F732BD"/>
    <w:rsid w:val="00F74B5A"/>
    <w:rsid w:val="00F752B7"/>
    <w:rsid w:val="00F91BBD"/>
    <w:rsid w:val="00FB257A"/>
    <w:rsid w:val="00FB337F"/>
    <w:rsid w:val="00FB4F44"/>
    <w:rsid w:val="00FC730E"/>
    <w:rsid w:val="00FE6B00"/>
    <w:rsid w:val="00FF46B6"/>
    <w:rsid w:val="00FF6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ersonName"/>
  <w:shapeDefaults>
    <o:shapedefaults v:ext="edit" spidmax="1026"/>
    <o:shapelayout v:ext="edit">
      <o:idmap v:ext="edit" data="1"/>
    </o:shapelayout>
  </w:shapeDefaults>
  <w:decimalSymbol w:val=","/>
  <w:listSeparator w:val=";"/>
  <w14:docId w14:val="381C1C3D"/>
  <w15:chartTrackingRefBased/>
  <w15:docId w15:val="{C6A054ED-32A4-480C-901D-6C81D3C70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CF2315"/>
    <w:pPr>
      <w:keepNext/>
      <w:tabs>
        <w:tab w:val="left" w:pos="432"/>
        <w:tab w:val="left" w:pos="576"/>
        <w:tab w:val="left" w:pos="720"/>
      </w:tabs>
      <w:spacing w:before="240" w:after="120" w:line="480" w:lineRule="auto"/>
      <w:outlineLvl w:val="0"/>
    </w:pPr>
    <w:rPr>
      <w:b/>
      <w:bCs/>
      <w:iCs/>
      <w:szCs w:val="28"/>
    </w:rPr>
  </w:style>
  <w:style w:type="paragraph" w:styleId="Heading2">
    <w:name w:val="heading 2"/>
    <w:basedOn w:val="Heading1"/>
    <w:next w:val="Normal"/>
    <w:qFormat/>
    <w:rsid w:val="00B20918"/>
    <w:pPr>
      <w:outlineLvl w:val="1"/>
    </w:pPr>
    <w:rPr>
      <w:b w:val="0"/>
      <w:bCs w:val="0"/>
      <w:i/>
      <w:iCs w:val="0"/>
      <w:szCs w:val="24"/>
    </w:rPr>
  </w:style>
  <w:style w:type="paragraph" w:styleId="Heading3">
    <w:name w:val="heading 3"/>
    <w:basedOn w:val="Heading2"/>
    <w:next w:val="Normal"/>
    <w:qFormat/>
    <w:rsid w:val="00B20918"/>
    <w:pPr>
      <w:outlineLvl w:val="2"/>
    </w:pPr>
    <w:rPr>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oremsandAlgorithms">
    <w:name w:val="Theorems and Algorithms"/>
    <w:basedOn w:val="BodyText"/>
    <w:qFormat/>
    <w:rsid w:val="005A5995"/>
    <w:rPr>
      <w:sz w:val="20"/>
      <w:szCs w:val="20"/>
    </w:rPr>
  </w:style>
  <w:style w:type="paragraph" w:styleId="BodyText">
    <w:name w:val="Body Text"/>
    <w:basedOn w:val="Normal"/>
    <w:link w:val="BodyTextChar"/>
    <w:rsid w:val="00B03DEA"/>
    <w:pPr>
      <w:spacing w:line="480" w:lineRule="auto"/>
      <w:jc w:val="both"/>
    </w:pPr>
  </w:style>
  <w:style w:type="character" w:customStyle="1" w:styleId="BodyTextChar">
    <w:name w:val="Body Text Char"/>
    <w:link w:val="BodyText"/>
    <w:rsid w:val="00B03DEA"/>
    <w:rPr>
      <w:sz w:val="24"/>
      <w:szCs w:val="24"/>
    </w:rPr>
  </w:style>
  <w:style w:type="paragraph" w:styleId="Footer">
    <w:name w:val="footer"/>
    <w:basedOn w:val="Normal"/>
    <w:link w:val="FooterChar"/>
    <w:rsid w:val="00360ACA"/>
    <w:pPr>
      <w:tabs>
        <w:tab w:val="center" w:pos="4320"/>
        <w:tab w:val="right" w:pos="8640"/>
      </w:tabs>
      <w:ind w:left="144" w:hanging="144"/>
      <w:jc w:val="both"/>
    </w:pPr>
    <w:rPr>
      <w:sz w:val="20"/>
    </w:rPr>
  </w:style>
  <w:style w:type="character" w:customStyle="1" w:styleId="FooterChar">
    <w:name w:val="Footer Char"/>
    <w:link w:val="Footer"/>
    <w:rsid w:val="00360ACA"/>
    <w:rPr>
      <w:szCs w:val="24"/>
      <w:lang w:val="en-US" w:eastAsia="en-US" w:bidi="ar-SA"/>
    </w:rPr>
  </w:style>
  <w:style w:type="paragraph" w:customStyle="1" w:styleId="Papertitle">
    <w:name w:val="Paper title"/>
    <w:basedOn w:val="Normal"/>
    <w:qFormat/>
    <w:rsid w:val="00B03DEA"/>
    <w:rPr>
      <w:rFonts w:ascii="Arial" w:hAnsi="Arial" w:cs="Arial"/>
      <w:b/>
      <w:sz w:val="28"/>
      <w:szCs w:val="28"/>
    </w:rPr>
  </w:style>
  <w:style w:type="character" w:styleId="FollowedHyperlink">
    <w:name w:val="FollowedHyperlink"/>
    <w:rsid w:val="002F06E5"/>
    <w:rPr>
      <w:color w:val="800080"/>
      <w:u w:val="single"/>
    </w:rPr>
  </w:style>
  <w:style w:type="paragraph" w:customStyle="1" w:styleId="CorrespondingAuthorFootnote">
    <w:name w:val="Corresponding Author Footnote"/>
    <w:basedOn w:val="Normal"/>
    <w:qFormat/>
    <w:rsid w:val="00931445"/>
    <w:rPr>
      <w:sz w:val="20"/>
      <w:szCs w:val="20"/>
    </w:rPr>
  </w:style>
  <w:style w:type="paragraph" w:customStyle="1" w:styleId="Abstract">
    <w:name w:val="Abstract"/>
    <w:basedOn w:val="Normal"/>
    <w:next w:val="Normal"/>
    <w:rsid w:val="00CF2315"/>
    <w:pPr>
      <w:spacing w:before="360"/>
      <w:jc w:val="both"/>
    </w:pPr>
    <w:rPr>
      <w:sz w:val="20"/>
      <w:szCs w:val="20"/>
    </w:rPr>
  </w:style>
  <w:style w:type="paragraph" w:customStyle="1" w:styleId="ArticleTitle">
    <w:name w:val="Article Title"/>
    <w:basedOn w:val="Normal"/>
    <w:next w:val="Normal"/>
    <w:rsid w:val="00CF2315"/>
    <w:rPr>
      <w:b/>
      <w:sz w:val="32"/>
    </w:rPr>
  </w:style>
  <w:style w:type="paragraph" w:customStyle="1" w:styleId="AuthorNames">
    <w:name w:val="Author Names"/>
    <w:basedOn w:val="Normal"/>
    <w:qFormat/>
    <w:rsid w:val="00CF2315"/>
    <w:rPr>
      <w:b/>
    </w:rPr>
  </w:style>
  <w:style w:type="paragraph" w:customStyle="1" w:styleId="Figurenumber">
    <w:name w:val="Figure number"/>
    <w:basedOn w:val="Figurecaption"/>
    <w:link w:val="FigurenumberChar"/>
    <w:rsid w:val="00187EFA"/>
    <w:rPr>
      <w:b/>
    </w:rPr>
  </w:style>
  <w:style w:type="paragraph" w:customStyle="1" w:styleId="Figurecaption">
    <w:name w:val="Figure caption"/>
    <w:basedOn w:val="Caption"/>
    <w:link w:val="FigurecaptionChar"/>
    <w:rsid w:val="00187EFA"/>
    <w:pPr>
      <w:spacing w:line="480" w:lineRule="auto"/>
      <w:jc w:val="center"/>
    </w:pPr>
    <w:rPr>
      <w:b w:val="0"/>
    </w:rPr>
  </w:style>
  <w:style w:type="paragraph" w:styleId="Caption">
    <w:name w:val="caption"/>
    <w:basedOn w:val="Normal"/>
    <w:next w:val="Normal"/>
    <w:link w:val="CaptionChar"/>
    <w:qFormat/>
    <w:rsid w:val="00EF010D"/>
    <w:rPr>
      <w:b/>
      <w:bCs/>
      <w:sz w:val="20"/>
      <w:szCs w:val="20"/>
    </w:rPr>
  </w:style>
  <w:style w:type="character" w:customStyle="1" w:styleId="CaptionChar">
    <w:name w:val="Caption Char"/>
    <w:link w:val="Caption"/>
    <w:rsid w:val="008A151D"/>
    <w:rPr>
      <w:b/>
      <w:bCs/>
      <w:lang w:val="en-US" w:eastAsia="en-US" w:bidi="ar-SA"/>
    </w:rPr>
  </w:style>
  <w:style w:type="character" w:customStyle="1" w:styleId="FigurecaptionChar">
    <w:name w:val="Figure caption Char"/>
    <w:link w:val="Figurecaption"/>
    <w:rsid w:val="00187EFA"/>
    <w:rPr>
      <w:bCs/>
    </w:rPr>
  </w:style>
  <w:style w:type="character" w:customStyle="1" w:styleId="FigurenumberChar">
    <w:name w:val="Figure number Char"/>
    <w:link w:val="Figurenumber"/>
    <w:rsid w:val="00187EFA"/>
    <w:rPr>
      <w:b/>
      <w:bCs/>
    </w:rPr>
  </w:style>
  <w:style w:type="paragraph" w:customStyle="1" w:styleId="TableNumber">
    <w:name w:val="Table Number"/>
    <w:basedOn w:val="Tablecaption"/>
    <w:qFormat/>
    <w:rsid w:val="00B20918"/>
    <w:rPr>
      <w:b/>
    </w:rPr>
  </w:style>
  <w:style w:type="paragraph" w:customStyle="1" w:styleId="Tablecaption">
    <w:name w:val="Table caption"/>
    <w:basedOn w:val="Normal"/>
    <w:rsid w:val="00931445"/>
    <w:pPr>
      <w:spacing w:before="240" w:after="120"/>
      <w:jc w:val="center"/>
    </w:pPr>
    <w:rPr>
      <w:sz w:val="20"/>
      <w:szCs w:val="20"/>
    </w:rPr>
  </w:style>
  <w:style w:type="paragraph" w:customStyle="1" w:styleId="DisplayEquation">
    <w:name w:val="Display Equation"/>
    <w:basedOn w:val="Normal"/>
    <w:rsid w:val="00EF010D"/>
    <w:pPr>
      <w:tabs>
        <w:tab w:val="center" w:pos="3600"/>
        <w:tab w:val="right" w:pos="7200"/>
      </w:tabs>
    </w:pPr>
    <w:rPr>
      <w:sz w:val="22"/>
    </w:rPr>
  </w:style>
  <w:style w:type="paragraph" w:customStyle="1" w:styleId="AuthorAffiliations">
    <w:name w:val="Author Affiliations"/>
    <w:basedOn w:val="Normal"/>
    <w:qFormat/>
    <w:rsid w:val="00CF2315"/>
    <w:rPr>
      <w:sz w:val="20"/>
      <w:szCs w:val="20"/>
      <w:vertAlign w:val="superscript"/>
    </w:rPr>
  </w:style>
  <w:style w:type="paragraph" w:customStyle="1" w:styleId="BodyTextIndented">
    <w:name w:val="Body Text Indented"/>
    <w:basedOn w:val="Normal"/>
    <w:link w:val="BodyTextIndentedChar"/>
    <w:rsid w:val="00B03DEA"/>
    <w:pPr>
      <w:spacing w:line="480" w:lineRule="auto"/>
      <w:ind w:firstLine="360"/>
      <w:jc w:val="both"/>
    </w:pPr>
  </w:style>
  <w:style w:type="character" w:customStyle="1" w:styleId="BodyTextIndentedChar">
    <w:name w:val="Body Text Indented Char"/>
    <w:link w:val="BodyTextIndented"/>
    <w:rsid w:val="00B03DEA"/>
    <w:rPr>
      <w:sz w:val="24"/>
      <w:szCs w:val="24"/>
    </w:rPr>
  </w:style>
  <w:style w:type="paragraph" w:customStyle="1" w:styleId="References">
    <w:name w:val="References"/>
    <w:basedOn w:val="Normal"/>
    <w:rsid w:val="005A5995"/>
    <w:pPr>
      <w:numPr>
        <w:numId w:val="34"/>
      </w:numPr>
      <w:tabs>
        <w:tab w:val="left" w:pos="360"/>
      </w:tabs>
      <w:spacing w:line="480" w:lineRule="auto"/>
      <w:ind w:left="360"/>
    </w:pPr>
    <w:rPr>
      <w:sz w:val="22"/>
    </w:rPr>
  </w:style>
  <w:style w:type="paragraph" w:customStyle="1" w:styleId="Numberedlist">
    <w:name w:val="Numbered list"/>
    <w:basedOn w:val="Normal"/>
    <w:rsid w:val="00E13550"/>
    <w:pPr>
      <w:numPr>
        <w:numId w:val="20"/>
      </w:numPr>
      <w:tabs>
        <w:tab w:val="clear" w:pos="1080"/>
        <w:tab w:val="left" w:pos="720"/>
      </w:tabs>
      <w:ind w:left="720" w:hanging="360"/>
    </w:pPr>
    <w:rPr>
      <w:sz w:val="22"/>
    </w:rPr>
  </w:style>
  <w:style w:type="character" w:styleId="Hyperlink">
    <w:name w:val="Hyperlink"/>
    <w:uiPriority w:val="99"/>
    <w:rsid w:val="00C23399"/>
    <w:rPr>
      <w:color w:val="0000FF"/>
      <w:u w:val="single"/>
    </w:rPr>
  </w:style>
  <w:style w:type="paragraph" w:customStyle="1" w:styleId="Keywords">
    <w:name w:val="Keywords"/>
    <w:basedOn w:val="Normal"/>
    <w:qFormat/>
    <w:rsid w:val="00187EFA"/>
    <w:rPr>
      <w:sz w:val="20"/>
      <w:szCs w:val="20"/>
    </w:rPr>
  </w:style>
  <w:style w:type="paragraph" w:styleId="Header">
    <w:name w:val="header"/>
    <w:basedOn w:val="Normal"/>
    <w:link w:val="HeaderChar"/>
    <w:rsid w:val="00DE7F32"/>
    <w:pPr>
      <w:tabs>
        <w:tab w:val="center" w:pos="4680"/>
        <w:tab w:val="right" w:pos="9360"/>
      </w:tabs>
    </w:pPr>
  </w:style>
  <w:style w:type="character" w:customStyle="1" w:styleId="HeaderChar">
    <w:name w:val="Header Char"/>
    <w:link w:val="Header"/>
    <w:rsid w:val="00DE7F32"/>
    <w:rPr>
      <w:sz w:val="24"/>
      <w:szCs w:val="24"/>
    </w:rPr>
  </w:style>
  <w:style w:type="character" w:styleId="PageNumber">
    <w:name w:val="page number"/>
    <w:rsid w:val="00DE7F32"/>
  </w:style>
  <w:style w:type="paragraph" w:styleId="NormalWeb">
    <w:name w:val="Normal (Web)"/>
    <w:basedOn w:val="Normal"/>
    <w:rsid w:val="00877D38"/>
  </w:style>
  <w:style w:type="table" w:customStyle="1" w:styleId="TableGrid">
    <w:name w:val="TableGrid"/>
    <w:rsid w:val="003C0FCE"/>
    <w:rPr>
      <w:rFonts w:ascii="Calibri" w:hAnsi="Calibri"/>
      <w:sz w:val="22"/>
      <w:szCs w:val="22"/>
      <w:lang w:val="en-ID" w:eastAsia="en-ID"/>
    </w:rPr>
    <w:tblPr>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sid w:val="005D1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016151">
      <w:bodyDiv w:val="1"/>
      <w:marLeft w:val="0"/>
      <w:marRight w:val="0"/>
      <w:marTop w:val="0"/>
      <w:marBottom w:val="0"/>
      <w:divBdr>
        <w:top w:val="none" w:sz="0" w:space="0" w:color="auto"/>
        <w:left w:val="none" w:sz="0" w:space="0" w:color="auto"/>
        <w:bottom w:val="none" w:sz="0" w:space="0" w:color="auto"/>
        <w:right w:val="none" w:sz="0" w:space="0" w:color="auto"/>
      </w:divBdr>
    </w:div>
    <w:div w:id="161737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w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w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crossref.org/freeTextQuery/"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cmje.org/conflicts-of-interest/"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piedl.aip.org/jhtml/doi.jsp" TargetMode="External"/><Relationship Id="rId5" Type="http://schemas.openxmlformats.org/officeDocument/2006/relationships/numbering" Target="numbering.xml"/><Relationship Id="rId15" Type="http://schemas.openxmlformats.org/officeDocument/2006/relationships/hyperlink" Target="http://www.editage.com/spie" TargetMode="External"/><Relationship Id="rId23" Type="http://schemas.openxmlformats.org/officeDocument/2006/relationships/hyperlink" Target="http://spiedl.aip.org/jhtml/doi.jsp"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oleObject" Target="embeddings/oleObject1.bin"/><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rolyn\Application%20Data\Microsoft\Templates\spie_ejnl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5A20A6411AAA48A564F2EE8EEA13A0" ma:contentTypeVersion="12" ma:contentTypeDescription="Create a new document." ma:contentTypeScope="" ma:versionID="3982566e2dfd5266b4fc69c4eededb96">
  <xsd:schema xmlns:xsd="http://www.w3.org/2001/XMLSchema" xmlns:xs="http://www.w3.org/2001/XMLSchema" xmlns:p="http://schemas.microsoft.com/office/2006/metadata/properties" xmlns:ns3="cc90da11-3ebd-4b8c-96c1-8bfe3f5d8e88" xmlns:ns4="5e949547-918f-4e4a-840f-b8644ff2b677" targetNamespace="http://schemas.microsoft.com/office/2006/metadata/properties" ma:root="true" ma:fieldsID="1ca159cc8da68b3d7c40d2ac60fdc247" ns3:_="" ns4:_="">
    <xsd:import namespace="cc90da11-3ebd-4b8c-96c1-8bfe3f5d8e88"/>
    <xsd:import namespace="5e949547-918f-4e4a-840f-b8644ff2b6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0da11-3ebd-4b8c-96c1-8bfe3f5d8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949547-918f-4e4a-840f-b8644ff2b67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98C69-54F8-4B4A-96EE-0BA3564AE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0da11-3ebd-4b8c-96c1-8bfe3f5d8e88"/>
    <ds:schemaRef ds:uri="5e949547-918f-4e4a-840f-b8644ff2b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48A3B0-FD1D-40BE-9518-7DD56D6054BE}">
  <ds:schemaRefs>
    <ds:schemaRef ds:uri="http://schemas.microsoft.com/sharepoint/v3/contenttype/forms"/>
  </ds:schemaRefs>
</ds:datastoreItem>
</file>

<file path=customXml/itemProps3.xml><?xml version="1.0" encoding="utf-8"?>
<ds:datastoreItem xmlns:ds="http://schemas.openxmlformats.org/officeDocument/2006/customXml" ds:itemID="{B790CE9E-F029-443B-98E1-0A3845EC9A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6BE033D-A913-4B3B-BA67-8F61D8C1D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spie_ejnl_template.dot</Template>
  <TotalTime>12</TotalTime>
  <Pages>13</Pages>
  <Words>2531</Words>
  <Characters>14432</Characters>
  <Application>Microsoft Office Word</Application>
  <DocSecurity>0</DocSecurity>
  <Lines>120</Lines>
  <Paragraphs>33</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Sample manuscript showing style and formatting specifications for SPIE e-journal papers</vt:lpstr>
      <vt:lpstr>1	Main Requirement </vt:lpstr>
      <vt:lpstr>    1.1	Use of This Template</vt:lpstr>
      <vt:lpstr>    1.2	English</vt:lpstr>
      <vt:lpstr>    1.3	Page Setup and Fonts</vt:lpstr>
      <vt:lpstr>2	Parts of a Manuscript</vt:lpstr>
      <vt:lpstr>    2.1 Title and Author Names</vt:lpstr>
      <vt:lpstr>    2.2	Abstract</vt:lpstr>
      <vt:lpstr>    2.3 Subject Terms/Keywords</vt:lpstr>
      <vt:lpstr>    2.4	Body of Paper</vt:lpstr>
      <vt:lpstr>    2.5 Footnotes</vt:lpstr>
      <vt:lpstr>    2.6	Appendices</vt:lpstr>
      <vt:lpstr>    2.7	Disclosures</vt:lpstr>
      <vt:lpstr>    2.8	Acknowledgments</vt:lpstr>
      <vt:lpstr>    2.9 Code, Data, and Materials Availability</vt:lpstr>
      <vt:lpstr>    2.10 	References </vt:lpstr>
      <vt:lpstr>        2.8.1 Reference linking and DOIs</vt:lpstr>
      <vt:lpstr>    2.9	Author Biographies and Photographs</vt:lpstr>
      <vt:lpstr>3	Section Formatting (Heading 1)</vt:lpstr>
      <vt:lpstr>    3.1		Subsection Headings (Heading 2)</vt:lpstr>
      <vt:lpstr>        3.1.1 Sub-subsection headings (Heading 3)</vt:lpstr>
      <vt:lpstr>4	Figures and Tables</vt:lpstr>
      <vt:lpstr>    4.1	Figures</vt:lpstr>
      <vt:lpstr>    4.2	Tables</vt:lpstr>
      <vt:lpstr>    4.3 Video</vt:lpstr>
      <vt:lpstr>Appendix A: Miscellaneous Formatting Details</vt:lpstr>
      <vt:lpstr>    A.1	Formatting Equations</vt:lpstr>
      <vt:lpstr>    A.2	Formatting Theorems</vt:lpstr>
      <vt:lpstr>    Disclosures</vt:lpstr>
      <vt:lpstr>    Acknowledgments</vt:lpstr>
      <vt:lpstr>    Code, Data, and Materials Availability</vt:lpstr>
      <vt:lpstr>    References</vt:lpstr>
    </vt:vector>
  </TitlesOfParts>
  <Company>SPIE</Company>
  <LinksUpToDate>false</LinksUpToDate>
  <CharactersWithSpaces>16930</CharactersWithSpaces>
  <SharedDoc>false</SharedDoc>
  <HLinks>
    <vt:vector size="48" baseType="variant">
      <vt:variant>
        <vt:i4>7929980</vt:i4>
      </vt:variant>
      <vt:variant>
        <vt:i4>24</vt:i4>
      </vt:variant>
      <vt:variant>
        <vt:i4>0</vt:i4>
      </vt:variant>
      <vt:variant>
        <vt:i4>5</vt:i4>
      </vt:variant>
      <vt:variant>
        <vt:lpwstr>http://spiedl.aip.org/jhtml/doi.jsp</vt:lpwstr>
      </vt:variant>
      <vt:variant>
        <vt:lpwstr/>
      </vt:variant>
      <vt:variant>
        <vt:i4>7929980</vt:i4>
      </vt:variant>
      <vt:variant>
        <vt:i4>21</vt:i4>
      </vt:variant>
      <vt:variant>
        <vt:i4>0</vt:i4>
      </vt:variant>
      <vt:variant>
        <vt:i4>5</vt:i4>
      </vt:variant>
      <vt:variant>
        <vt:lpwstr>http://spiedl.aip.org/jhtml/doi.jsp</vt:lpwstr>
      </vt:variant>
      <vt:variant>
        <vt:lpwstr/>
      </vt:variant>
      <vt:variant>
        <vt:i4>458828</vt:i4>
      </vt:variant>
      <vt:variant>
        <vt:i4>15</vt:i4>
      </vt:variant>
      <vt:variant>
        <vt:i4>0</vt:i4>
      </vt:variant>
      <vt:variant>
        <vt:i4>5</vt:i4>
      </vt:variant>
      <vt:variant>
        <vt:lpwstr>http://spie.org/x85020.xml</vt:lpwstr>
      </vt:variant>
      <vt:variant>
        <vt:lpwstr>Multimedia</vt:lpwstr>
      </vt:variant>
      <vt:variant>
        <vt:i4>1638482</vt:i4>
      </vt:variant>
      <vt:variant>
        <vt:i4>12</vt:i4>
      </vt:variant>
      <vt:variant>
        <vt:i4>0</vt:i4>
      </vt:variant>
      <vt:variant>
        <vt:i4>5</vt:i4>
      </vt:variant>
      <vt:variant>
        <vt:lpwstr>http://spie.org/x85020.xml</vt:lpwstr>
      </vt:variant>
      <vt:variant>
        <vt:lpwstr>Artwork</vt:lpwstr>
      </vt:variant>
      <vt:variant>
        <vt:i4>7077935</vt:i4>
      </vt:variant>
      <vt:variant>
        <vt:i4>9</vt:i4>
      </vt:variant>
      <vt:variant>
        <vt:i4>0</vt:i4>
      </vt:variant>
      <vt:variant>
        <vt:i4>5</vt:i4>
      </vt:variant>
      <vt:variant>
        <vt:lpwstr>http://www.crossref.org/freeTextQuery/</vt:lpwstr>
      </vt:variant>
      <vt:variant>
        <vt:lpwstr/>
      </vt:variant>
      <vt:variant>
        <vt:i4>4063288</vt:i4>
      </vt:variant>
      <vt:variant>
        <vt:i4>6</vt:i4>
      </vt:variant>
      <vt:variant>
        <vt:i4>0</vt:i4>
      </vt:variant>
      <vt:variant>
        <vt:i4>5</vt:i4>
      </vt:variant>
      <vt:variant>
        <vt:lpwstr>http://spie.org/Documents/Publications/How to Write an Abstract.pdf</vt:lpwstr>
      </vt:variant>
      <vt:variant>
        <vt:lpwstr/>
      </vt:variant>
      <vt:variant>
        <vt:i4>3211369</vt:i4>
      </vt:variant>
      <vt:variant>
        <vt:i4>3</vt:i4>
      </vt:variant>
      <vt:variant>
        <vt:i4>0</vt:i4>
      </vt:variant>
      <vt:variant>
        <vt:i4>5</vt:i4>
      </vt:variant>
      <vt:variant>
        <vt:lpwstr>http://spie.org/EnglishEditing</vt:lpwstr>
      </vt:variant>
      <vt:variant>
        <vt:lpwstr/>
      </vt:variant>
      <vt:variant>
        <vt:i4>5439592</vt:i4>
      </vt:variant>
      <vt:variant>
        <vt:i4>0</vt:i4>
      </vt:variant>
      <vt:variant>
        <vt:i4>0</vt:i4>
      </vt:variant>
      <vt:variant>
        <vt:i4>5</vt:i4>
      </vt:variant>
      <vt:variant>
        <vt:lpwstr>mailto:myemail@university.edu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style and formatting specifications for SPIE e-journal papers</dc:title>
  <dc:subject/>
  <dc:creator>karolyn</dc:creator>
  <cp:keywords/>
  <cp:lastModifiedBy>Microsoft account</cp:lastModifiedBy>
  <cp:revision>3</cp:revision>
  <cp:lastPrinted>2007-04-02T23:39:00Z</cp:lastPrinted>
  <dcterms:created xsi:type="dcterms:W3CDTF">2022-10-10T22:00:00Z</dcterms:created>
  <dcterms:modified xsi:type="dcterms:W3CDTF">2023-10-09T09:45:00Z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0x010100FB5A20A6411AAA48A564F2EE8EEA13A0</vt:lpwstr>
  </property>
</Properties>
</file>